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5E2E0" w14:textId="2E8CFDC8" w:rsidR="00A84617" w:rsidRDefault="00A84617" w:rsidP="00A84617">
      <w:pPr>
        <w:pStyle w:val="Hintergrundplatzhalter"/>
      </w:pP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222"/>
        <w:gridCol w:w="6524"/>
      </w:tblGrid>
      <w:tr w:rsidR="00A84617" w:rsidRPr="00184799" w14:paraId="5BC230F2" w14:textId="77777777" w:rsidTr="4E1F9139">
        <w:tc>
          <w:tcPr>
            <w:tcW w:w="10080" w:type="dxa"/>
            <w:gridSpan w:val="2"/>
          </w:tcPr>
          <w:p w14:paraId="123D7BC7" w14:textId="6C9D23EC" w:rsidR="00A84617" w:rsidRPr="00797F60" w:rsidRDefault="4E1F9139" w:rsidP="000D5725">
            <w:pPr>
              <w:pStyle w:val="Titel"/>
            </w:pPr>
            <w:r>
              <w:t xml:space="preserve">PROTOKOLL VOM </w:t>
            </w:r>
            <w:r w:rsidR="00185ECE">
              <w:t>05</w:t>
            </w:r>
            <w:r>
              <w:t>.0</w:t>
            </w:r>
            <w:r w:rsidR="00185ECE">
              <w:t>9</w:t>
            </w:r>
            <w:r>
              <w:t>.2024</w:t>
            </w:r>
          </w:p>
        </w:tc>
      </w:tr>
      <w:tr w:rsidR="00A84617" w:rsidRPr="00184799" w14:paraId="02395421" w14:textId="77777777" w:rsidTr="4E1F9139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43DCA1D5" w14:textId="698A1209" w:rsidR="00A84617" w:rsidRPr="00184799" w:rsidRDefault="0036069B" w:rsidP="000D5725">
            <w:pPr>
              <w:pStyle w:val="Untertitel"/>
            </w:pPr>
            <w:r>
              <w:t>GCL Treffen Kulturhauptstadt Chemnitz</w:t>
            </w:r>
          </w:p>
        </w:tc>
      </w:tr>
      <w:tr w:rsidR="00A84617" w:rsidRPr="00184799" w14:paraId="656E3E3B" w14:textId="77777777" w:rsidTr="4E1F9139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6C5D311B" w14:textId="77777777" w:rsidR="00A84617" w:rsidRPr="00876655" w:rsidRDefault="00DF380E" w:rsidP="00876655">
            <w:sdt>
              <w:sdtPr>
                <w:id w:val="-1327819981"/>
                <w:placeholder>
                  <w:docPart w:val="804CAD4DCA444A88866E7AB5EB0D1785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>Datum:</w:t>
                </w:r>
              </w:sdtContent>
            </w:sdt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E31BEB6" w14:textId="4A6DA880" w:rsidR="00A84617" w:rsidRPr="00C021A3" w:rsidRDefault="00DF380E" w:rsidP="00876655">
            <w:r>
              <w:t>05.09</w:t>
            </w:r>
            <w:r w:rsidR="00655369">
              <w:t>.2024</w:t>
            </w:r>
          </w:p>
        </w:tc>
      </w:tr>
      <w:tr w:rsidR="00A84617" w:rsidRPr="00184799" w14:paraId="507FE315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1564FC6" w14:textId="77777777" w:rsidR="00A84617" w:rsidRPr="00876655" w:rsidRDefault="00DF380E" w:rsidP="00876655">
            <w:sdt>
              <w:sdtPr>
                <w:id w:val="1162287983"/>
                <w:placeholder>
                  <w:docPart w:val="B8629A6E1F79484A8EB0FF24B81A86DB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 xml:space="preserve">Uhrzeit: </w:t>
                </w:r>
              </w:sdtContent>
            </w:sdt>
          </w:p>
        </w:tc>
        <w:tc>
          <w:tcPr>
            <w:tcW w:w="6750" w:type="dxa"/>
            <w:noWrap/>
            <w:vAlign w:val="center"/>
          </w:tcPr>
          <w:p w14:paraId="773F3FCF" w14:textId="1E82682E" w:rsidR="00A84617" w:rsidRPr="00C021A3" w:rsidRDefault="4E1F9139" w:rsidP="00876655">
            <w:r>
              <w:t>1</w:t>
            </w:r>
            <w:r w:rsidR="00655369">
              <w:t>8</w:t>
            </w:r>
            <w:r>
              <w:t>:</w:t>
            </w:r>
            <w:r w:rsidR="00655369">
              <w:t>0</w:t>
            </w:r>
            <w:r>
              <w:t>0 Uhr</w:t>
            </w:r>
          </w:p>
        </w:tc>
      </w:tr>
      <w:tr w:rsidR="00A84617" w:rsidRPr="00184799" w14:paraId="4CF7FF37" w14:textId="77777777" w:rsidTr="4E1F9139">
        <w:trPr>
          <w:trHeight w:val="720"/>
        </w:trPr>
        <w:tc>
          <w:tcPr>
            <w:tcW w:w="3330" w:type="dxa"/>
            <w:noWrap/>
            <w:vAlign w:val="center"/>
          </w:tcPr>
          <w:p w14:paraId="55377245" w14:textId="77777777" w:rsidR="00A84617" w:rsidRPr="00C021A3" w:rsidRDefault="00DF380E" w:rsidP="00876655">
            <w:sdt>
              <w:sdtPr>
                <w:id w:val="1673603272"/>
                <w:placeholder>
                  <w:docPart w:val="80D7B6A8BE3C4860A2D7EF6E49D02D08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C021A3">
                  <w:rPr>
                    <w:lang w:bidi="de-DE"/>
                  </w:rPr>
                  <w:t>Sitzung einberufen durch</w:t>
                </w:r>
                <w:r w:rsidR="00A84617">
                  <w:rPr>
                    <w:lang w:bidi="de-DE"/>
                  </w:rPr>
                  <w:t>:</w:t>
                </w:r>
              </w:sdtContent>
            </w:sdt>
            <w:r w:rsidR="00A84617" w:rsidRPr="00C021A3">
              <w:rPr>
                <w:lang w:bidi="de-DE"/>
              </w:rPr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4B27B282" w14:textId="77777777" w:rsidR="00A84617" w:rsidRPr="00C021A3" w:rsidRDefault="0036069B" w:rsidP="00876655">
            <w:r>
              <w:t>Thomas Leis</w:t>
            </w:r>
          </w:p>
        </w:tc>
      </w:tr>
      <w:tr w:rsidR="0036069B" w:rsidRPr="00184799" w14:paraId="062D87E3" w14:textId="77777777" w:rsidTr="4E1F9139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70C0EEE" w14:textId="53D37A6F" w:rsidR="0036069B" w:rsidRDefault="0036069B" w:rsidP="00876655">
            <w:r>
              <w:t>Protokollant</w:t>
            </w:r>
            <w:r w:rsidR="00024787">
              <w:t>: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4A5C2C3" w14:textId="093B7D08" w:rsidR="0036069B" w:rsidRDefault="00024787" w:rsidP="00876655">
            <w:r>
              <w:t>Christine Neumann</w:t>
            </w:r>
          </w:p>
        </w:tc>
      </w:tr>
    </w:tbl>
    <w:p w14:paraId="5B173200" w14:textId="11FF54E2" w:rsidR="00FE576D" w:rsidRPr="00E76ABB" w:rsidRDefault="00692615" w:rsidP="00184799">
      <w:pPr>
        <w:pStyle w:val="berschrift1"/>
        <w:rPr>
          <w:color w:val="auto"/>
        </w:rPr>
      </w:pPr>
      <w:r>
        <w:rPr>
          <w:color w:val="auto"/>
        </w:rPr>
        <w:t>O</w:t>
      </w:r>
      <w:r w:rsidR="0036069B" w:rsidRPr="00E76ABB">
        <w:rPr>
          <w:color w:val="auto"/>
        </w:rPr>
        <w:t>nline T</w:t>
      </w:r>
      <w:r w:rsidR="005A7808" w:rsidRPr="00E76ABB">
        <w:rPr>
          <w:color w:val="auto"/>
        </w:rPr>
        <w:t>reffen</w:t>
      </w:r>
      <w:r w:rsidR="00DE2C5A" w:rsidRPr="00E76ABB">
        <w:rPr>
          <w:color w:val="auto"/>
        </w:rPr>
        <w:t xml:space="preserve"> </w:t>
      </w:r>
      <w:r w:rsidR="0036069B" w:rsidRPr="00E76ABB">
        <w:rPr>
          <w:color w:val="auto"/>
        </w:rPr>
        <w:t>- Anwesende</w:t>
      </w:r>
    </w:p>
    <w:p w14:paraId="6CD0A5D0" w14:textId="3D23545A" w:rsidR="00FE576D" w:rsidRPr="00E76ABB" w:rsidRDefault="4E1F9139" w:rsidP="4E1F9139">
      <w:pPr>
        <w:rPr>
          <w:color w:val="auto"/>
        </w:rPr>
      </w:pPr>
      <w:r w:rsidRPr="00E76ABB">
        <w:rPr>
          <w:color w:val="auto"/>
        </w:rPr>
        <w:t xml:space="preserve">Thomas Leis, </w:t>
      </w:r>
      <w:r w:rsidR="00725E4B">
        <w:rPr>
          <w:color w:val="auto"/>
        </w:rPr>
        <w:t xml:space="preserve">Katharina Leis, </w:t>
      </w:r>
      <w:r w:rsidRPr="00E76ABB">
        <w:rPr>
          <w:color w:val="auto"/>
        </w:rPr>
        <w:t>Margarete Schnarrer</w:t>
      </w:r>
      <w:proofErr w:type="gramStart"/>
      <w:r w:rsidRPr="00E76ABB">
        <w:rPr>
          <w:color w:val="auto"/>
        </w:rPr>
        <w:t>, ,</w:t>
      </w:r>
      <w:proofErr w:type="gramEnd"/>
      <w:r w:rsidR="00AF452B" w:rsidRPr="00E76ABB">
        <w:rPr>
          <w:color w:val="auto"/>
        </w:rPr>
        <w:t xml:space="preserve"> </w:t>
      </w:r>
      <w:r w:rsidRPr="00E76ABB">
        <w:rPr>
          <w:color w:val="auto"/>
        </w:rPr>
        <w:t>Christine Neumann</w:t>
      </w:r>
      <w:r w:rsidR="009C65DB">
        <w:rPr>
          <w:color w:val="auto"/>
        </w:rPr>
        <w:t>; Magdalena</w:t>
      </w:r>
      <w:r w:rsidR="00532523">
        <w:rPr>
          <w:color w:val="auto"/>
        </w:rPr>
        <w:t xml:space="preserve"> Lorenz</w:t>
      </w:r>
      <w:r w:rsidRPr="00E76ABB">
        <w:rPr>
          <w:color w:val="auto"/>
        </w:rPr>
        <w:t xml:space="preserve"> </w:t>
      </w:r>
    </w:p>
    <w:p w14:paraId="1A5B57D0" w14:textId="5C5C8343" w:rsidR="00486EE3" w:rsidRPr="00E76ABB" w:rsidRDefault="4E1F9139" w:rsidP="007D7471">
      <w:pPr>
        <w:rPr>
          <w:color w:val="auto"/>
        </w:rPr>
      </w:pPr>
      <w:r w:rsidRPr="00E76ABB">
        <w:rPr>
          <w:color w:val="auto"/>
        </w:rPr>
        <w:t>Abwesend: Daniele Barancik</w:t>
      </w:r>
      <w:r w:rsidR="00BB7D43">
        <w:rPr>
          <w:color w:val="auto"/>
        </w:rPr>
        <w:t xml:space="preserve">, Marika Christ </w:t>
      </w:r>
      <w:r w:rsidR="008D760F" w:rsidRPr="00E76ABB">
        <w:rPr>
          <w:color w:val="auto"/>
        </w:rPr>
        <w:t>–</w:t>
      </w:r>
      <w:r w:rsidR="00486368" w:rsidRPr="00E76ABB">
        <w:rPr>
          <w:color w:val="auto"/>
        </w:rPr>
        <w:t xml:space="preserve"> Urlaub</w:t>
      </w:r>
      <w:r w:rsidR="00567358">
        <w:rPr>
          <w:color w:val="auto"/>
        </w:rPr>
        <w:t>-</w:t>
      </w:r>
      <w:r w:rsidR="00567358" w:rsidRPr="00567358">
        <w:rPr>
          <w:color w:val="auto"/>
        </w:rPr>
        <w:t xml:space="preserve"> </w:t>
      </w:r>
      <w:r w:rsidR="00567358" w:rsidRPr="00E76ABB">
        <w:rPr>
          <w:color w:val="auto"/>
        </w:rPr>
        <w:t>Elisabeth Meuser</w:t>
      </w:r>
    </w:p>
    <w:p w14:paraId="087A92C1" w14:textId="77777777" w:rsidR="00486EE3" w:rsidRPr="00E76ABB" w:rsidRDefault="00486EE3" w:rsidP="007D7471">
      <w:pPr>
        <w:rPr>
          <w:color w:val="auto"/>
        </w:rPr>
      </w:pPr>
    </w:p>
    <w:p w14:paraId="01DE3196" w14:textId="3D4483A1" w:rsidR="00FE576D" w:rsidRPr="00E76ABB" w:rsidRDefault="003F4BC7" w:rsidP="007D7471">
      <w:pPr>
        <w:rPr>
          <w:b/>
          <w:bCs/>
          <w:color w:val="auto"/>
          <w:sz w:val="28"/>
          <w:szCs w:val="28"/>
        </w:rPr>
      </w:pPr>
      <w:r w:rsidRPr="00E76ABB">
        <w:rPr>
          <w:b/>
          <w:bCs/>
          <w:color w:val="auto"/>
          <w:sz w:val="28"/>
          <w:szCs w:val="28"/>
        </w:rPr>
        <w:t xml:space="preserve">Inhalte und Aufgaben aus </w:t>
      </w:r>
      <w:r w:rsidR="005A7808" w:rsidRPr="00E76ABB">
        <w:rPr>
          <w:b/>
          <w:bCs/>
          <w:color w:val="auto"/>
          <w:sz w:val="28"/>
          <w:szCs w:val="28"/>
        </w:rPr>
        <w:t>Treffen</w:t>
      </w:r>
    </w:p>
    <w:p w14:paraId="3A4D54B5" w14:textId="7262B029" w:rsidR="00B9611D" w:rsidRDefault="008020C3" w:rsidP="006B7A99">
      <w:pPr>
        <w:spacing w:line="480" w:lineRule="auto"/>
        <w:rPr>
          <w:color w:val="auto"/>
        </w:rPr>
      </w:pPr>
      <w:r>
        <w:rPr>
          <w:color w:val="auto"/>
        </w:rPr>
        <w:t xml:space="preserve">Magdalena: </w:t>
      </w:r>
      <w:proofErr w:type="spellStart"/>
      <w:r>
        <w:rPr>
          <w:color w:val="auto"/>
        </w:rPr>
        <w:t>Cafe</w:t>
      </w:r>
      <w:proofErr w:type="spellEnd"/>
      <w:r>
        <w:rPr>
          <w:color w:val="auto"/>
        </w:rPr>
        <w:t xml:space="preserve"> International klappt</w:t>
      </w:r>
      <w:r w:rsidR="006B7A99">
        <w:rPr>
          <w:color w:val="auto"/>
        </w:rPr>
        <w:t xml:space="preserve"> und sie bleibt weiter am Ball“</w:t>
      </w:r>
    </w:p>
    <w:p w14:paraId="0D6DDFBB" w14:textId="50627A29" w:rsidR="005C7C7E" w:rsidRPr="00AD7975" w:rsidRDefault="000147C9" w:rsidP="006B7A99">
      <w:pPr>
        <w:spacing w:line="480" w:lineRule="auto"/>
        <w:rPr>
          <w:color w:val="auto"/>
        </w:rPr>
      </w:pPr>
      <w:r w:rsidRPr="005C7C7E">
        <w:rPr>
          <w:b/>
          <w:bCs/>
          <w:color w:val="ED0000"/>
        </w:rPr>
        <w:t>Verpflegung im Gemeindesaal St. Nepomuk</w:t>
      </w:r>
      <w:r w:rsidR="002E3BC0" w:rsidRPr="005C7C7E">
        <w:rPr>
          <w:color w:val="ED0000"/>
        </w:rPr>
        <w:t xml:space="preserve"> </w:t>
      </w:r>
      <w:r w:rsidR="00AD7975" w:rsidRPr="00AD7975">
        <w:rPr>
          <w:color w:val="auto"/>
        </w:rPr>
        <w:t>durch Norbert Hohmann</w:t>
      </w:r>
    </w:p>
    <w:p w14:paraId="45504D29" w14:textId="0ABCF0C8" w:rsidR="005C7C7E" w:rsidRDefault="002E3BC0" w:rsidP="006B7A99">
      <w:pPr>
        <w:spacing w:line="480" w:lineRule="auto"/>
        <w:rPr>
          <w:color w:val="auto"/>
        </w:rPr>
      </w:pPr>
      <w:r>
        <w:rPr>
          <w:color w:val="auto"/>
        </w:rPr>
        <w:t xml:space="preserve"> </w:t>
      </w:r>
      <w:r w:rsidR="0088629A">
        <w:rPr>
          <w:color w:val="auto"/>
        </w:rPr>
        <w:t>Donnerstagmittag (Suppe</w:t>
      </w:r>
      <w:r w:rsidR="00D17D37">
        <w:rPr>
          <w:color w:val="auto"/>
        </w:rPr>
        <w:t xml:space="preserve"> 4,50€ pro Person</w:t>
      </w:r>
      <w:r w:rsidR="0088629A">
        <w:rPr>
          <w:color w:val="auto"/>
        </w:rPr>
        <w:t>)</w:t>
      </w:r>
      <w:r>
        <w:rPr>
          <w:color w:val="auto"/>
        </w:rPr>
        <w:t xml:space="preserve">, </w:t>
      </w:r>
    </w:p>
    <w:p w14:paraId="1B466D54" w14:textId="4550BC30" w:rsidR="00725E4B" w:rsidRDefault="007315E2" w:rsidP="006B7A99">
      <w:pPr>
        <w:spacing w:line="480" w:lineRule="auto"/>
        <w:rPr>
          <w:color w:val="auto"/>
        </w:rPr>
      </w:pPr>
      <w:r>
        <w:rPr>
          <w:color w:val="auto"/>
        </w:rPr>
        <w:t>Freitag nach der Eucharistiefeier</w:t>
      </w:r>
      <w:r w:rsidR="00D17D37">
        <w:rPr>
          <w:color w:val="auto"/>
        </w:rPr>
        <w:t xml:space="preserve"> (</w:t>
      </w:r>
      <w:r w:rsidR="00B94D69">
        <w:rPr>
          <w:color w:val="auto"/>
        </w:rPr>
        <w:t>F</w:t>
      </w:r>
      <w:r w:rsidR="00D17D37">
        <w:rPr>
          <w:color w:val="auto"/>
        </w:rPr>
        <w:t>ingerfood</w:t>
      </w:r>
      <w:r w:rsidR="00B94D69">
        <w:rPr>
          <w:color w:val="auto"/>
        </w:rPr>
        <w:t xml:space="preserve"> 10</w:t>
      </w:r>
      <w:r w:rsidR="005C7C7E">
        <w:rPr>
          <w:color w:val="auto"/>
        </w:rPr>
        <w:t>€ pro Person)</w:t>
      </w:r>
      <w:r w:rsidR="00D17D37">
        <w:rPr>
          <w:color w:val="auto"/>
        </w:rPr>
        <w:t>)</w:t>
      </w:r>
    </w:p>
    <w:p w14:paraId="435118DE" w14:textId="0A1726DC" w:rsidR="006B7A99" w:rsidRDefault="005C7C7E" w:rsidP="006B7A99">
      <w:pPr>
        <w:spacing w:line="480" w:lineRule="auto"/>
        <w:rPr>
          <w:color w:val="auto"/>
        </w:rPr>
      </w:pPr>
      <w:r>
        <w:rPr>
          <w:color w:val="auto"/>
        </w:rPr>
        <w:t xml:space="preserve">Samstag </w:t>
      </w:r>
      <w:r w:rsidR="00BC7364">
        <w:rPr>
          <w:color w:val="auto"/>
        </w:rPr>
        <w:t>zur Abschlussfeier (15€ pro Person)</w:t>
      </w:r>
    </w:p>
    <w:p w14:paraId="0FD20428" w14:textId="59E43CBC" w:rsidR="00707C06" w:rsidRDefault="00707C06" w:rsidP="006B7A99">
      <w:pPr>
        <w:spacing w:line="480" w:lineRule="auto"/>
        <w:rPr>
          <w:color w:val="auto"/>
        </w:rPr>
      </w:pPr>
      <w:r w:rsidRPr="00E13433">
        <w:rPr>
          <w:b/>
          <w:bCs/>
          <w:color w:val="auto"/>
        </w:rPr>
        <w:t>Info</w:t>
      </w:r>
      <w:r w:rsidR="00E13433" w:rsidRPr="00E13433">
        <w:rPr>
          <w:b/>
          <w:bCs/>
          <w:color w:val="auto"/>
        </w:rPr>
        <w:t>point in St. Nepomuk</w:t>
      </w:r>
      <w:r w:rsidR="00E13433">
        <w:rPr>
          <w:b/>
          <w:bCs/>
          <w:color w:val="auto"/>
        </w:rPr>
        <w:t>: Margarete,</w:t>
      </w:r>
      <w:r w:rsidR="00CD77F0">
        <w:rPr>
          <w:b/>
          <w:bCs/>
          <w:color w:val="auto"/>
        </w:rPr>
        <w:t xml:space="preserve"> </w:t>
      </w:r>
      <w:r w:rsidR="00CD77F0" w:rsidRPr="00CD77F0">
        <w:rPr>
          <w:color w:val="auto"/>
        </w:rPr>
        <w:t>Dorothea Hohmann</w:t>
      </w:r>
      <w:r w:rsidR="00CD77F0">
        <w:rPr>
          <w:color w:val="auto"/>
        </w:rPr>
        <w:t xml:space="preserve">, </w:t>
      </w:r>
      <w:r w:rsidR="00CC22FD">
        <w:rPr>
          <w:color w:val="auto"/>
        </w:rPr>
        <w:t>Andrea, Monika</w:t>
      </w:r>
    </w:p>
    <w:p w14:paraId="6C502CDD" w14:textId="3205650A" w:rsidR="00CC22FD" w:rsidRDefault="00CC22FD" w:rsidP="006B7A99">
      <w:pPr>
        <w:spacing w:line="480" w:lineRule="auto"/>
        <w:rPr>
          <w:color w:val="auto"/>
        </w:rPr>
      </w:pPr>
      <w:r>
        <w:rPr>
          <w:color w:val="auto"/>
        </w:rPr>
        <w:t>Wolfgang Z. nimmt teil</w:t>
      </w:r>
      <w:r w:rsidR="00BA44D2">
        <w:rPr>
          <w:color w:val="auto"/>
        </w:rPr>
        <w:t xml:space="preserve"> am Treffen in Chemnitz, Bestätigung im November</w:t>
      </w:r>
    </w:p>
    <w:p w14:paraId="7621FE88" w14:textId="77777777" w:rsidR="00165DD9" w:rsidRDefault="00764ACD" w:rsidP="00165DD9">
      <w:pPr>
        <w:spacing w:line="480" w:lineRule="auto"/>
        <w:rPr>
          <w:color w:val="auto"/>
        </w:rPr>
      </w:pPr>
      <w:r w:rsidRPr="00764ACD">
        <w:rPr>
          <w:b/>
          <w:bCs/>
          <w:color w:val="auto"/>
        </w:rPr>
        <w:t>Weitere Themen:</w:t>
      </w:r>
      <w:r>
        <w:rPr>
          <w:b/>
          <w:bCs/>
          <w:color w:val="auto"/>
        </w:rPr>
        <w:t xml:space="preserve"> </w:t>
      </w:r>
      <w:r w:rsidRPr="00E55A76">
        <w:rPr>
          <w:color w:val="auto"/>
        </w:rPr>
        <w:t>web-Seite Chemnitz auf GCL-Seite</w:t>
      </w:r>
      <w:r w:rsidR="00E55A76">
        <w:rPr>
          <w:color w:val="auto"/>
        </w:rPr>
        <w:t>, Christine nimmt Änderungen</w:t>
      </w:r>
      <w:r w:rsidR="007A7371">
        <w:rPr>
          <w:color w:val="auto"/>
        </w:rPr>
        <w:t xml:space="preserve"> aus Diskussion</w:t>
      </w:r>
      <w:r w:rsidR="00E55A76">
        <w:rPr>
          <w:color w:val="auto"/>
        </w:rPr>
        <w:t xml:space="preserve"> in Entwurf auf und</w:t>
      </w:r>
      <w:r w:rsidR="007A7371">
        <w:rPr>
          <w:color w:val="auto"/>
        </w:rPr>
        <w:t xml:space="preserve"> sendet diesen Magdalena zur Überarbeitung</w:t>
      </w:r>
      <w:r w:rsidR="00E60CDB">
        <w:rPr>
          <w:color w:val="auto"/>
        </w:rPr>
        <w:t xml:space="preserve">; Fertigstellung </w:t>
      </w:r>
      <w:r w:rsidR="002E7926">
        <w:rPr>
          <w:color w:val="auto"/>
        </w:rPr>
        <w:t>Entwurf für Web-Seite am 26.09.2024</w:t>
      </w:r>
    </w:p>
    <w:p w14:paraId="7C8D1F31" w14:textId="5372CCA7" w:rsidR="00267939" w:rsidRPr="00165DD9" w:rsidRDefault="00DF380E" w:rsidP="00165DD9">
      <w:pPr>
        <w:spacing w:line="480" w:lineRule="auto"/>
        <w:rPr>
          <w:b/>
          <w:bCs/>
          <w:lang w:bidi="de-DE"/>
        </w:rPr>
      </w:pPr>
      <w:sdt>
        <w:sdtPr>
          <w:rPr>
            <w:b/>
            <w:bCs/>
          </w:rPr>
          <w:id w:val="188813862"/>
          <w:placeholder>
            <w:docPart w:val="705D934BE59248E18CDF2AD26BEC5EE1"/>
          </w:placeholder>
          <w:temporary/>
          <w:showingPlcHdr/>
          <w15:appearance w15:val="hidden"/>
        </w:sdtPr>
        <w:sdtEndPr/>
        <w:sdtContent>
          <w:r w:rsidR="00267939" w:rsidRPr="00165DD9">
            <w:rPr>
              <w:b/>
              <w:bCs/>
              <w:lang w:bidi="de-DE"/>
            </w:rPr>
            <w:t>Nächste Besprechung</w:t>
          </w:r>
        </w:sdtContent>
      </w:sdt>
      <w:r w:rsidR="00267939" w:rsidRPr="00165DD9">
        <w:rPr>
          <w:b/>
          <w:bCs/>
          <w:lang w:bidi="de-DE"/>
        </w:rPr>
        <w:t>:</w:t>
      </w:r>
    </w:p>
    <w:p w14:paraId="4CF28F64" w14:textId="6245A3BE" w:rsidR="00267939" w:rsidRPr="001B1FDF" w:rsidRDefault="00267939" w:rsidP="00267939">
      <w:pPr>
        <w:pStyle w:val="berschrift2"/>
        <w:rPr>
          <w:color w:val="auto"/>
        </w:rPr>
      </w:pPr>
      <w:r w:rsidRPr="00267939">
        <w:rPr>
          <w:b/>
          <w:bCs/>
          <w:color w:val="auto"/>
        </w:rPr>
        <w:t xml:space="preserve">26.09.2024 um 19 Uhr </w:t>
      </w:r>
    </w:p>
    <w:p w14:paraId="51AB9327" w14:textId="3F89EA5A" w:rsidR="00267939" w:rsidRDefault="00165DD9" w:rsidP="006111F7">
      <w:pPr>
        <w:rPr>
          <w:b/>
          <w:bCs/>
          <w:color w:val="auto"/>
        </w:rPr>
      </w:pPr>
      <w:r>
        <w:rPr>
          <w:b/>
          <w:bCs/>
          <w:color w:val="auto"/>
        </w:rPr>
        <w:t>Agenda für 26.09.2024:</w:t>
      </w:r>
    </w:p>
    <w:p w14:paraId="29B797F7" w14:textId="71486D5D" w:rsidR="00165DD9" w:rsidRDefault="00D330BF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>Gestaltung Web-Seite</w:t>
      </w:r>
    </w:p>
    <w:p w14:paraId="2C3D182A" w14:textId="5B533DAA" w:rsidR="00D330BF" w:rsidRDefault="00D330BF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>Gestaltung Fl</w:t>
      </w:r>
      <w:r w:rsidR="0017615B">
        <w:rPr>
          <w:b/>
          <w:bCs/>
          <w:color w:val="auto"/>
        </w:rPr>
        <w:t>yer,</w:t>
      </w:r>
    </w:p>
    <w:p w14:paraId="587D14F0" w14:textId="5F2A583B" w:rsidR="0017615B" w:rsidRPr="00D330BF" w:rsidRDefault="0017615B" w:rsidP="00D330BF">
      <w:pPr>
        <w:pStyle w:val="Listenabsatz"/>
        <w:numPr>
          <w:ilvl w:val="0"/>
          <w:numId w:val="25"/>
        </w:numPr>
        <w:rPr>
          <w:b/>
          <w:bCs/>
          <w:color w:val="auto"/>
        </w:rPr>
      </w:pPr>
      <w:r>
        <w:rPr>
          <w:b/>
          <w:bCs/>
          <w:color w:val="auto"/>
        </w:rPr>
        <w:t xml:space="preserve">Gestaltung Auftritt </w:t>
      </w:r>
      <w:r w:rsidR="00D16242">
        <w:rPr>
          <w:b/>
          <w:bCs/>
          <w:color w:val="auto"/>
        </w:rPr>
        <w:t>für</w:t>
      </w:r>
      <w:r>
        <w:rPr>
          <w:b/>
          <w:bCs/>
          <w:color w:val="auto"/>
        </w:rPr>
        <w:t xml:space="preserve"> Pfarrgemeinden, Bistumsseiten…</w:t>
      </w:r>
    </w:p>
    <w:p w14:paraId="0FBCB79F" w14:textId="77777777" w:rsidR="00267939" w:rsidRDefault="00267939" w:rsidP="006111F7">
      <w:pPr>
        <w:rPr>
          <w:b/>
          <w:bCs/>
          <w:color w:val="auto"/>
        </w:rPr>
      </w:pPr>
    </w:p>
    <w:p w14:paraId="5AEC71FD" w14:textId="77777777" w:rsidR="00267939" w:rsidRDefault="00267939" w:rsidP="006111F7">
      <w:pPr>
        <w:rPr>
          <w:b/>
          <w:bCs/>
          <w:color w:val="auto"/>
        </w:rPr>
      </w:pPr>
    </w:p>
    <w:p w14:paraId="2DF9206A" w14:textId="77777777" w:rsidR="00267939" w:rsidRDefault="00267939" w:rsidP="006111F7">
      <w:pPr>
        <w:rPr>
          <w:b/>
          <w:bCs/>
          <w:color w:val="auto"/>
        </w:rPr>
      </w:pPr>
      <w:r w:rsidRPr="00267939">
        <w:rPr>
          <w:b/>
          <w:bCs/>
          <w:color w:val="auto"/>
        </w:rPr>
        <w:t xml:space="preserve">Auszug aus Protokoll vom 13.08.2024: </w:t>
      </w:r>
    </w:p>
    <w:p w14:paraId="54DD37B0" w14:textId="3A5019C3" w:rsidR="006111F7" w:rsidRDefault="006111F7" w:rsidP="006111F7">
      <w:pPr>
        <w:rPr>
          <w:b/>
          <w:bCs/>
          <w:color w:val="00B050"/>
        </w:rPr>
      </w:pPr>
      <w:r w:rsidRPr="4E1F9139">
        <w:rPr>
          <w:b/>
          <w:bCs/>
          <w:color w:val="00B050"/>
        </w:rPr>
        <w:t xml:space="preserve">Zusage der Teilnahme von Bischof </w:t>
      </w:r>
      <w:proofErr w:type="spellStart"/>
      <w:r w:rsidRPr="4E1F9139">
        <w:rPr>
          <w:b/>
          <w:bCs/>
          <w:color w:val="00B050"/>
        </w:rPr>
        <w:t>Timmerevers</w:t>
      </w:r>
      <w:proofErr w:type="spellEnd"/>
      <w:r w:rsidRPr="4E1F9139">
        <w:rPr>
          <w:b/>
          <w:bCs/>
          <w:color w:val="00B050"/>
        </w:rPr>
        <w:t>, Vorschlag für Gestaltung des Abendforum: Einbezug der Teilnehmer durch Speed-Dating, Vorschläge/Vorbereitung durch Elisabeth, Magdalena, Margarete und Christine; Fragestellungen erarbeiten für Speed-Dating auch beim Gruppenvertretertreffen im September.</w:t>
      </w:r>
    </w:p>
    <w:p w14:paraId="37536F57" w14:textId="77777777" w:rsidR="00FE0437" w:rsidRDefault="00FE0437" w:rsidP="4E1F9139">
      <w:pPr>
        <w:rPr>
          <w:color w:val="007BB8"/>
        </w:rPr>
      </w:pPr>
    </w:p>
    <w:p w14:paraId="55384333" w14:textId="77777777" w:rsidR="000C0DDC" w:rsidRDefault="0056007B" w:rsidP="00B71913">
      <w:r w:rsidRPr="0056007B">
        <w:rPr>
          <w:b/>
          <w:bCs/>
        </w:rPr>
        <w:t>Katharina:</w:t>
      </w:r>
      <w:r>
        <w:t xml:space="preserve"> </w:t>
      </w:r>
      <w:r w:rsidRPr="001604D3">
        <w:rPr>
          <w:b/>
          <w:bCs/>
        </w:rPr>
        <w:t xml:space="preserve">Ansprache für </w:t>
      </w:r>
      <w:r w:rsidR="79571153" w:rsidRPr="001604D3">
        <w:rPr>
          <w:b/>
          <w:bCs/>
        </w:rPr>
        <w:t>Gottesdienst zu Himmelfahrt</w:t>
      </w:r>
      <w:r w:rsidRPr="001604D3">
        <w:rPr>
          <w:b/>
          <w:bCs/>
        </w:rPr>
        <w:t>:</w:t>
      </w:r>
      <w:r w:rsidR="009E2D42" w:rsidRPr="001604D3">
        <w:rPr>
          <w:b/>
          <w:bCs/>
        </w:rPr>
        <w:t xml:space="preserve"> Kantor von Propsteigemeinde</w:t>
      </w:r>
      <w:r w:rsidR="79571153">
        <w:t xml:space="preserve"> </w:t>
      </w:r>
    </w:p>
    <w:p w14:paraId="6625BA55" w14:textId="5597DAFF" w:rsidR="00A84617" w:rsidRDefault="4E1F9139" w:rsidP="00B71913">
      <w:r w:rsidRPr="001B1FDF">
        <w:rPr>
          <w:b/>
          <w:bCs/>
          <w:color w:val="auto"/>
        </w:rPr>
        <w:t>Festgottesdienst am Sonntag</w:t>
      </w:r>
      <w:r w:rsidRPr="001B1FDF">
        <w:rPr>
          <w:color w:val="auto"/>
        </w:rPr>
        <w:t xml:space="preserve"> </w:t>
      </w:r>
      <w:r w:rsidRPr="001B1FDF">
        <w:rPr>
          <w:b/>
          <w:bCs/>
          <w:color w:val="auto"/>
        </w:rPr>
        <w:t>mit Musikband aus</w:t>
      </w:r>
      <w:r w:rsidRPr="001B1FDF">
        <w:rPr>
          <w:color w:val="auto"/>
        </w:rPr>
        <w:t xml:space="preserve"> </w:t>
      </w:r>
      <w:r w:rsidRPr="001B1FDF">
        <w:rPr>
          <w:b/>
          <w:bCs/>
          <w:color w:val="auto"/>
        </w:rPr>
        <w:t>Hainichen 01.06.2025</w:t>
      </w:r>
      <w:r w:rsidRPr="4E1F9139">
        <w:rPr>
          <w:b/>
          <w:bCs/>
          <w:color w:val="007BB8"/>
        </w:rPr>
        <w:t xml:space="preserve"> </w:t>
      </w:r>
      <w:r w:rsidRPr="4E1F9139">
        <w:rPr>
          <w:rFonts w:ascii="Wingdings" w:eastAsia="Wingdings" w:hAnsi="Wingdings" w:cs="Wingdings"/>
          <w:b/>
          <w:bCs/>
        </w:rPr>
        <w:t>è</w:t>
      </w:r>
      <w:r>
        <w:t xml:space="preserve"> Ort Propsteikirche </w:t>
      </w:r>
      <w:r w:rsidRPr="4E1F9139">
        <w:rPr>
          <w:b/>
          <w:bCs/>
          <w:color w:val="00B050"/>
        </w:rPr>
        <w:t>ja</w:t>
      </w:r>
      <w:r>
        <w:t>; Uhrzeit 10 Uhr</w:t>
      </w:r>
      <w:r w:rsidRPr="4E1F9139">
        <w:rPr>
          <w:b/>
          <w:bCs/>
          <w:color w:val="00B050"/>
        </w:rPr>
        <w:t xml:space="preserve"> ja</w:t>
      </w:r>
    </w:p>
    <w:p w14:paraId="02726359" w14:textId="77777777" w:rsidR="00267939" w:rsidRDefault="4E1F9139" w:rsidP="00B71913">
      <w:pPr>
        <w:rPr>
          <w:b/>
          <w:bCs/>
        </w:rPr>
      </w:pPr>
      <w:r w:rsidRPr="4E1F9139">
        <w:rPr>
          <w:b/>
          <w:bCs/>
        </w:rPr>
        <w:t xml:space="preserve">Workshopangebote am 30. Mai 2025 </w:t>
      </w:r>
      <w:r w:rsidRPr="4E1F9139">
        <w:rPr>
          <w:rFonts w:ascii="Wingdings" w:eastAsia="Wingdings" w:hAnsi="Wingdings" w:cs="Wingdings"/>
          <w:b/>
          <w:bCs/>
        </w:rPr>
        <w:t>è</w:t>
      </w:r>
      <w:r w:rsidRPr="4E1F9139">
        <w:rPr>
          <w:b/>
          <w:bCs/>
        </w:rPr>
        <w:t xml:space="preserve"> </w:t>
      </w:r>
      <w:r w:rsidR="00267939">
        <w:rPr>
          <w:b/>
          <w:bCs/>
        </w:rPr>
        <w:t xml:space="preserve">weitere </w:t>
      </w:r>
      <w:r w:rsidRPr="4E1F9139">
        <w:rPr>
          <w:b/>
          <w:bCs/>
        </w:rPr>
        <w:t>Festlegung der Themen beim nächsten Treffen.</w:t>
      </w:r>
    </w:p>
    <w:p w14:paraId="7074917A" w14:textId="795A0A3F" w:rsidR="0035209E" w:rsidRDefault="4E1F9139" w:rsidP="00B71913">
      <w:pPr>
        <w:rPr>
          <w:b/>
          <w:bCs/>
        </w:rPr>
      </w:pPr>
      <w:r w:rsidRPr="4E1F9139">
        <w:rPr>
          <w:b/>
          <w:bCs/>
          <w:color w:val="00B050"/>
        </w:rPr>
        <w:t>Diskutiert; Hinweis “Führung durch sozialistische Vergangenheit” aufnehmen</w:t>
      </w:r>
    </w:p>
    <w:p w14:paraId="65F412EC" w14:textId="0947F53D" w:rsidR="00E82400" w:rsidRPr="0035209E" w:rsidRDefault="001B1FDF" w:rsidP="00B71913">
      <w:pPr>
        <w:rPr>
          <w:b/>
          <w:bCs/>
        </w:rPr>
      </w:pPr>
      <w:r>
        <w:rPr>
          <w:b/>
          <w:bCs/>
        </w:rPr>
        <w:t xml:space="preserve">Weitere </w:t>
      </w:r>
      <w:r w:rsidR="4E1F9139" w:rsidRPr="4E1F9139">
        <w:rPr>
          <w:b/>
          <w:bCs/>
        </w:rPr>
        <w:t>Programmzusammenstellung beim nächsten Termin.</w:t>
      </w:r>
    </w:p>
    <w:p w14:paraId="1F097A63" w14:textId="1EA74355" w:rsidR="4E1F9139" w:rsidRDefault="4E1F9139" w:rsidP="4E1F9139">
      <w:pPr>
        <w:rPr>
          <w:b/>
          <w:bCs/>
          <w:color w:val="00B050"/>
        </w:rPr>
      </w:pPr>
    </w:p>
    <w:p w14:paraId="7691A995" w14:textId="66A938FF" w:rsidR="4E1F9139" w:rsidRDefault="4E1F9139" w:rsidP="4E1F9139">
      <w:pPr>
        <w:rPr>
          <w:b/>
          <w:bCs/>
          <w:color w:val="00B050"/>
        </w:rPr>
      </w:pPr>
      <w:r w:rsidRPr="4E1F9139">
        <w:rPr>
          <w:b/>
          <w:bCs/>
          <w:color w:val="00B050"/>
        </w:rPr>
        <w:t>Klärung der Finanzierung aufnehmen.</w:t>
      </w:r>
    </w:p>
    <w:p w14:paraId="64D1B1B6" w14:textId="77777777" w:rsidR="001B1FDF" w:rsidRDefault="001B1FDF" w:rsidP="00655369">
      <w:pPr>
        <w:rPr>
          <w:color w:val="auto"/>
          <w:lang w:bidi="de-DE"/>
        </w:rPr>
      </w:pPr>
    </w:p>
    <w:p w14:paraId="3ED9C12B" w14:textId="2897DBA3" w:rsidR="00655369" w:rsidRDefault="00655369" w:rsidP="00655369">
      <w:pPr>
        <w:rPr>
          <w:b/>
          <w:bCs/>
          <w:color w:val="auto"/>
          <w:lang w:bidi="de-DE"/>
        </w:rPr>
      </w:pPr>
      <w:r w:rsidRPr="00E76ABB">
        <w:rPr>
          <w:color w:val="auto"/>
          <w:lang w:bidi="de-DE"/>
        </w:rPr>
        <w:t xml:space="preserve">Mit Schulleiterin in christlicher Schule in Verbindung treten. </w:t>
      </w:r>
      <w:r w:rsidRPr="00E76ABB">
        <w:rPr>
          <w:b/>
          <w:bCs/>
          <w:color w:val="auto"/>
          <w:lang w:bidi="de-DE"/>
        </w:rPr>
        <w:t>Entfällt.</w:t>
      </w:r>
    </w:p>
    <w:sectPr w:rsidR="00655369" w:rsidSect="00BE73DE">
      <w:pgSz w:w="11906" w:h="16838" w:code="9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8B68C" w14:textId="77777777" w:rsidR="00FC2269" w:rsidRDefault="00FC2269">
      <w:r>
        <w:separator/>
      </w:r>
    </w:p>
  </w:endnote>
  <w:endnote w:type="continuationSeparator" w:id="0">
    <w:p w14:paraId="051578DD" w14:textId="77777777" w:rsidR="00FC2269" w:rsidRDefault="00FC2269">
      <w:r>
        <w:continuationSeparator/>
      </w:r>
    </w:p>
  </w:endnote>
  <w:endnote w:type="continuationNotice" w:id="1">
    <w:p w14:paraId="2753AEFF" w14:textId="77777777" w:rsidR="00FC2269" w:rsidRDefault="00FC226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ECC040" w14:textId="77777777" w:rsidR="00FC2269" w:rsidRDefault="00FC2269">
      <w:r>
        <w:separator/>
      </w:r>
    </w:p>
  </w:footnote>
  <w:footnote w:type="continuationSeparator" w:id="0">
    <w:p w14:paraId="36469E04" w14:textId="77777777" w:rsidR="00FC2269" w:rsidRDefault="00FC2269">
      <w:r>
        <w:continuationSeparator/>
      </w:r>
    </w:p>
  </w:footnote>
  <w:footnote w:type="continuationNotice" w:id="1">
    <w:p w14:paraId="114736DC" w14:textId="77777777" w:rsidR="00FC2269" w:rsidRDefault="00FC2269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ennumm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663B9"/>
    <w:multiLevelType w:val="hybridMultilevel"/>
    <w:tmpl w:val="310C0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E0A2A"/>
    <w:multiLevelType w:val="hybridMultilevel"/>
    <w:tmpl w:val="A1165A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2217D"/>
    <w:multiLevelType w:val="hybridMultilevel"/>
    <w:tmpl w:val="EFFC3E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5016CA"/>
    <w:multiLevelType w:val="hybridMultilevel"/>
    <w:tmpl w:val="5418A3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50874"/>
    <w:multiLevelType w:val="hybridMultilevel"/>
    <w:tmpl w:val="ECCAB1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0797">
    <w:abstractNumId w:val="14"/>
  </w:num>
  <w:num w:numId="2" w16cid:durableId="1313675668">
    <w:abstractNumId w:val="18"/>
  </w:num>
  <w:num w:numId="3" w16cid:durableId="1762294602">
    <w:abstractNumId w:val="11"/>
  </w:num>
  <w:num w:numId="4" w16cid:durableId="226113464">
    <w:abstractNumId w:val="10"/>
  </w:num>
  <w:num w:numId="5" w16cid:durableId="416177029">
    <w:abstractNumId w:val="13"/>
  </w:num>
  <w:num w:numId="6" w16cid:durableId="1661352455">
    <w:abstractNumId w:val="9"/>
  </w:num>
  <w:num w:numId="7" w16cid:durableId="692807018">
    <w:abstractNumId w:val="7"/>
  </w:num>
  <w:num w:numId="8" w16cid:durableId="881944109">
    <w:abstractNumId w:val="6"/>
  </w:num>
  <w:num w:numId="9" w16cid:durableId="1264613414">
    <w:abstractNumId w:val="5"/>
  </w:num>
  <w:num w:numId="10" w16cid:durableId="488012013">
    <w:abstractNumId w:val="4"/>
  </w:num>
  <w:num w:numId="11" w16cid:durableId="1377437456">
    <w:abstractNumId w:val="8"/>
  </w:num>
  <w:num w:numId="12" w16cid:durableId="1421947281">
    <w:abstractNumId w:val="3"/>
  </w:num>
  <w:num w:numId="13" w16cid:durableId="966006257">
    <w:abstractNumId w:val="2"/>
  </w:num>
  <w:num w:numId="14" w16cid:durableId="699286368">
    <w:abstractNumId w:val="1"/>
  </w:num>
  <w:num w:numId="15" w16cid:durableId="1047995699">
    <w:abstractNumId w:val="0"/>
  </w:num>
  <w:num w:numId="16" w16cid:durableId="94905718">
    <w:abstractNumId w:val="20"/>
  </w:num>
  <w:num w:numId="17" w16cid:durableId="194998947">
    <w:abstractNumId w:val="22"/>
  </w:num>
  <w:num w:numId="18" w16cid:durableId="972559628">
    <w:abstractNumId w:val="21"/>
  </w:num>
  <w:num w:numId="19" w16cid:durableId="1080828322">
    <w:abstractNumId w:val="9"/>
  </w:num>
  <w:num w:numId="20" w16cid:durableId="1514148791">
    <w:abstractNumId w:val="17"/>
  </w:num>
  <w:num w:numId="21" w16cid:durableId="1871333775">
    <w:abstractNumId w:val="15"/>
  </w:num>
  <w:num w:numId="22" w16cid:durableId="1638796617">
    <w:abstractNumId w:val="19"/>
  </w:num>
  <w:num w:numId="23" w16cid:durableId="1897354654">
    <w:abstractNumId w:val="16"/>
  </w:num>
  <w:num w:numId="24" w16cid:durableId="458694674">
    <w:abstractNumId w:val="12"/>
  </w:num>
  <w:num w:numId="25" w16cid:durableId="105797546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9B"/>
    <w:rsid w:val="00001178"/>
    <w:rsid w:val="00001D81"/>
    <w:rsid w:val="000065D6"/>
    <w:rsid w:val="000147C9"/>
    <w:rsid w:val="00022357"/>
    <w:rsid w:val="00024787"/>
    <w:rsid w:val="00033A86"/>
    <w:rsid w:val="0004181A"/>
    <w:rsid w:val="00043235"/>
    <w:rsid w:val="00045B9F"/>
    <w:rsid w:val="000550A6"/>
    <w:rsid w:val="00056A41"/>
    <w:rsid w:val="00063237"/>
    <w:rsid w:val="00072585"/>
    <w:rsid w:val="0007293E"/>
    <w:rsid w:val="00081D4D"/>
    <w:rsid w:val="00090F53"/>
    <w:rsid w:val="0009407A"/>
    <w:rsid w:val="000A2E16"/>
    <w:rsid w:val="000A7ADA"/>
    <w:rsid w:val="000C0DDC"/>
    <w:rsid w:val="000D1B9D"/>
    <w:rsid w:val="000D5725"/>
    <w:rsid w:val="000F21A5"/>
    <w:rsid w:val="000F23BB"/>
    <w:rsid w:val="00111E9A"/>
    <w:rsid w:val="00124E84"/>
    <w:rsid w:val="00146630"/>
    <w:rsid w:val="00151E11"/>
    <w:rsid w:val="001542CE"/>
    <w:rsid w:val="00157D30"/>
    <w:rsid w:val="001604D3"/>
    <w:rsid w:val="00164654"/>
    <w:rsid w:val="0016593C"/>
    <w:rsid w:val="00165DD9"/>
    <w:rsid w:val="0017369C"/>
    <w:rsid w:val="0017615B"/>
    <w:rsid w:val="001800AA"/>
    <w:rsid w:val="00184799"/>
    <w:rsid w:val="00185ECE"/>
    <w:rsid w:val="0019575F"/>
    <w:rsid w:val="00196BE1"/>
    <w:rsid w:val="0019722C"/>
    <w:rsid w:val="00197537"/>
    <w:rsid w:val="001A321A"/>
    <w:rsid w:val="001A64CE"/>
    <w:rsid w:val="001A77B7"/>
    <w:rsid w:val="001B1FDF"/>
    <w:rsid w:val="001B4BD0"/>
    <w:rsid w:val="001B6997"/>
    <w:rsid w:val="001B7D0A"/>
    <w:rsid w:val="001E0E29"/>
    <w:rsid w:val="001E31DA"/>
    <w:rsid w:val="001F2563"/>
    <w:rsid w:val="001F613B"/>
    <w:rsid w:val="002014A5"/>
    <w:rsid w:val="00202A0C"/>
    <w:rsid w:val="002135A0"/>
    <w:rsid w:val="00215BEE"/>
    <w:rsid w:val="00231CBF"/>
    <w:rsid w:val="00246FA8"/>
    <w:rsid w:val="00254227"/>
    <w:rsid w:val="0025614F"/>
    <w:rsid w:val="0026225D"/>
    <w:rsid w:val="00263F94"/>
    <w:rsid w:val="00267939"/>
    <w:rsid w:val="0027040D"/>
    <w:rsid w:val="00272A95"/>
    <w:rsid w:val="0027670B"/>
    <w:rsid w:val="00276FC9"/>
    <w:rsid w:val="00282029"/>
    <w:rsid w:val="00291775"/>
    <w:rsid w:val="002A2B44"/>
    <w:rsid w:val="002A3FCB"/>
    <w:rsid w:val="002B1C74"/>
    <w:rsid w:val="002D3701"/>
    <w:rsid w:val="002E0928"/>
    <w:rsid w:val="002E3BC0"/>
    <w:rsid w:val="002E7926"/>
    <w:rsid w:val="002E7F43"/>
    <w:rsid w:val="002F6FC1"/>
    <w:rsid w:val="00307076"/>
    <w:rsid w:val="0032180D"/>
    <w:rsid w:val="00332087"/>
    <w:rsid w:val="00342538"/>
    <w:rsid w:val="00343665"/>
    <w:rsid w:val="0035209E"/>
    <w:rsid w:val="0036069B"/>
    <w:rsid w:val="0037488D"/>
    <w:rsid w:val="003871FA"/>
    <w:rsid w:val="003901AF"/>
    <w:rsid w:val="003B0648"/>
    <w:rsid w:val="003B1E67"/>
    <w:rsid w:val="003B249A"/>
    <w:rsid w:val="003B2727"/>
    <w:rsid w:val="003B5FCE"/>
    <w:rsid w:val="003C1544"/>
    <w:rsid w:val="003C57A5"/>
    <w:rsid w:val="003D57E8"/>
    <w:rsid w:val="003E26DC"/>
    <w:rsid w:val="003E7E1F"/>
    <w:rsid w:val="003F11FD"/>
    <w:rsid w:val="003F4BC7"/>
    <w:rsid w:val="00402E7E"/>
    <w:rsid w:val="00416222"/>
    <w:rsid w:val="00424F9F"/>
    <w:rsid w:val="00435446"/>
    <w:rsid w:val="00444031"/>
    <w:rsid w:val="0044429F"/>
    <w:rsid w:val="00445DBB"/>
    <w:rsid w:val="00446758"/>
    <w:rsid w:val="00455E74"/>
    <w:rsid w:val="00457DCA"/>
    <w:rsid w:val="00466C22"/>
    <w:rsid w:val="00476525"/>
    <w:rsid w:val="00486368"/>
    <w:rsid w:val="00486EE3"/>
    <w:rsid w:val="0049101A"/>
    <w:rsid w:val="0049570D"/>
    <w:rsid w:val="004A3DC9"/>
    <w:rsid w:val="004B154A"/>
    <w:rsid w:val="004B3A6D"/>
    <w:rsid w:val="004C51B8"/>
    <w:rsid w:val="004D2FEE"/>
    <w:rsid w:val="004D5988"/>
    <w:rsid w:val="004D6665"/>
    <w:rsid w:val="004E01F1"/>
    <w:rsid w:val="004E7756"/>
    <w:rsid w:val="004F0C12"/>
    <w:rsid w:val="004F2BF6"/>
    <w:rsid w:val="004F2E90"/>
    <w:rsid w:val="004F31FD"/>
    <w:rsid w:val="004F4532"/>
    <w:rsid w:val="00506542"/>
    <w:rsid w:val="005072A9"/>
    <w:rsid w:val="00512149"/>
    <w:rsid w:val="00520BB0"/>
    <w:rsid w:val="005310A1"/>
    <w:rsid w:val="00532523"/>
    <w:rsid w:val="00540408"/>
    <w:rsid w:val="005579A5"/>
    <w:rsid w:val="0056007B"/>
    <w:rsid w:val="00565729"/>
    <w:rsid w:val="0056685A"/>
    <w:rsid w:val="00567358"/>
    <w:rsid w:val="00577DB4"/>
    <w:rsid w:val="0058206D"/>
    <w:rsid w:val="005821BD"/>
    <w:rsid w:val="00591AB5"/>
    <w:rsid w:val="0059260C"/>
    <w:rsid w:val="005A07A1"/>
    <w:rsid w:val="005A7808"/>
    <w:rsid w:val="005B39D1"/>
    <w:rsid w:val="005B519C"/>
    <w:rsid w:val="005C2DA8"/>
    <w:rsid w:val="005C65AD"/>
    <w:rsid w:val="005C7C7E"/>
    <w:rsid w:val="005D2056"/>
    <w:rsid w:val="005E06DA"/>
    <w:rsid w:val="005E17E3"/>
    <w:rsid w:val="005E3F23"/>
    <w:rsid w:val="006111F7"/>
    <w:rsid w:val="006150B0"/>
    <w:rsid w:val="00621713"/>
    <w:rsid w:val="00624015"/>
    <w:rsid w:val="00624148"/>
    <w:rsid w:val="00635368"/>
    <w:rsid w:val="00635577"/>
    <w:rsid w:val="00641A75"/>
    <w:rsid w:val="00641A7B"/>
    <w:rsid w:val="00655369"/>
    <w:rsid w:val="00655F6F"/>
    <w:rsid w:val="00680653"/>
    <w:rsid w:val="006842B5"/>
    <w:rsid w:val="00684306"/>
    <w:rsid w:val="00692615"/>
    <w:rsid w:val="006A0265"/>
    <w:rsid w:val="006A20DE"/>
    <w:rsid w:val="006A73E9"/>
    <w:rsid w:val="006B2327"/>
    <w:rsid w:val="006B7A99"/>
    <w:rsid w:val="006C01BD"/>
    <w:rsid w:val="006C40CD"/>
    <w:rsid w:val="006D5F89"/>
    <w:rsid w:val="006D7DE6"/>
    <w:rsid w:val="00701435"/>
    <w:rsid w:val="007014B5"/>
    <w:rsid w:val="00701708"/>
    <w:rsid w:val="007036BF"/>
    <w:rsid w:val="00703F95"/>
    <w:rsid w:val="007048DC"/>
    <w:rsid w:val="007069C3"/>
    <w:rsid w:val="00707C06"/>
    <w:rsid w:val="007108DC"/>
    <w:rsid w:val="0071704E"/>
    <w:rsid w:val="007173EB"/>
    <w:rsid w:val="00717E7F"/>
    <w:rsid w:val="00721018"/>
    <w:rsid w:val="00725E4B"/>
    <w:rsid w:val="00730534"/>
    <w:rsid w:val="007315E2"/>
    <w:rsid w:val="007528EB"/>
    <w:rsid w:val="00761E8D"/>
    <w:rsid w:val="007638A6"/>
    <w:rsid w:val="00764ACD"/>
    <w:rsid w:val="007702C6"/>
    <w:rsid w:val="00772E3C"/>
    <w:rsid w:val="00774146"/>
    <w:rsid w:val="00775A2F"/>
    <w:rsid w:val="0078288E"/>
    <w:rsid w:val="00786D8E"/>
    <w:rsid w:val="007900F3"/>
    <w:rsid w:val="00797F60"/>
    <w:rsid w:val="007A7371"/>
    <w:rsid w:val="007B3F2B"/>
    <w:rsid w:val="007B4416"/>
    <w:rsid w:val="007B507E"/>
    <w:rsid w:val="007D2640"/>
    <w:rsid w:val="007D7471"/>
    <w:rsid w:val="007E0FAA"/>
    <w:rsid w:val="007E1C6D"/>
    <w:rsid w:val="007E6740"/>
    <w:rsid w:val="008020C3"/>
    <w:rsid w:val="00803E60"/>
    <w:rsid w:val="00805883"/>
    <w:rsid w:val="00807611"/>
    <w:rsid w:val="00813308"/>
    <w:rsid w:val="008239C2"/>
    <w:rsid w:val="00825A5D"/>
    <w:rsid w:val="00833E74"/>
    <w:rsid w:val="008361F1"/>
    <w:rsid w:val="0083758C"/>
    <w:rsid w:val="008442BE"/>
    <w:rsid w:val="00865354"/>
    <w:rsid w:val="0087444D"/>
    <w:rsid w:val="008746A9"/>
    <w:rsid w:val="00876655"/>
    <w:rsid w:val="00880307"/>
    <w:rsid w:val="00883FFD"/>
    <w:rsid w:val="008844E0"/>
    <w:rsid w:val="00884FBD"/>
    <w:rsid w:val="0088629A"/>
    <w:rsid w:val="00886C6F"/>
    <w:rsid w:val="00895650"/>
    <w:rsid w:val="00895F07"/>
    <w:rsid w:val="008A2B08"/>
    <w:rsid w:val="008A776B"/>
    <w:rsid w:val="008C2C2F"/>
    <w:rsid w:val="008C5452"/>
    <w:rsid w:val="008C5DE9"/>
    <w:rsid w:val="008C61F3"/>
    <w:rsid w:val="008D760F"/>
    <w:rsid w:val="008E1349"/>
    <w:rsid w:val="008E4CC3"/>
    <w:rsid w:val="008F1279"/>
    <w:rsid w:val="008F13FE"/>
    <w:rsid w:val="00900448"/>
    <w:rsid w:val="00906E02"/>
    <w:rsid w:val="00907EA5"/>
    <w:rsid w:val="009104D4"/>
    <w:rsid w:val="00913D4E"/>
    <w:rsid w:val="009422B5"/>
    <w:rsid w:val="00944A3C"/>
    <w:rsid w:val="009526E3"/>
    <w:rsid w:val="009579FE"/>
    <w:rsid w:val="009623FD"/>
    <w:rsid w:val="009636AF"/>
    <w:rsid w:val="00967B20"/>
    <w:rsid w:val="009709F9"/>
    <w:rsid w:val="00990459"/>
    <w:rsid w:val="00995D8B"/>
    <w:rsid w:val="009A1928"/>
    <w:rsid w:val="009A29BE"/>
    <w:rsid w:val="009A41D8"/>
    <w:rsid w:val="009B5506"/>
    <w:rsid w:val="009B6A24"/>
    <w:rsid w:val="009C5036"/>
    <w:rsid w:val="009C65DB"/>
    <w:rsid w:val="009D163A"/>
    <w:rsid w:val="009E1E5C"/>
    <w:rsid w:val="009E2D42"/>
    <w:rsid w:val="009E3940"/>
    <w:rsid w:val="009E4211"/>
    <w:rsid w:val="009E4875"/>
    <w:rsid w:val="009F3500"/>
    <w:rsid w:val="00A07F5E"/>
    <w:rsid w:val="00A12843"/>
    <w:rsid w:val="00A12B38"/>
    <w:rsid w:val="00A70380"/>
    <w:rsid w:val="00A8115B"/>
    <w:rsid w:val="00A84617"/>
    <w:rsid w:val="00A97545"/>
    <w:rsid w:val="00AB3E35"/>
    <w:rsid w:val="00AC2856"/>
    <w:rsid w:val="00AC2BFB"/>
    <w:rsid w:val="00AD10B6"/>
    <w:rsid w:val="00AD216E"/>
    <w:rsid w:val="00AD3AA8"/>
    <w:rsid w:val="00AD7975"/>
    <w:rsid w:val="00AF0617"/>
    <w:rsid w:val="00AF452B"/>
    <w:rsid w:val="00B04252"/>
    <w:rsid w:val="00B22AE0"/>
    <w:rsid w:val="00B2784B"/>
    <w:rsid w:val="00B425C1"/>
    <w:rsid w:val="00B51AD7"/>
    <w:rsid w:val="00B53C83"/>
    <w:rsid w:val="00B71913"/>
    <w:rsid w:val="00B7207F"/>
    <w:rsid w:val="00B8404C"/>
    <w:rsid w:val="00B8497A"/>
    <w:rsid w:val="00B917BC"/>
    <w:rsid w:val="00B919CF"/>
    <w:rsid w:val="00B94D69"/>
    <w:rsid w:val="00B95594"/>
    <w:rsid w:val="00B95EAD"/>
    <w:rsid w:val="00B9611D"/>
    <w:rsid w:val="00BA44D2"/>
    <w:rsid w:val="00BA4FFC"/>
    <w:rsid w:val="00BB0FDD"/>
    <w:rsid w:val="00BB7D43"/>
    <w:rsid w:val="00BC0392"/>
    <w:rsid w:val="00BC7364"/>
    <w:rsid w:val="00BD31A9"/>
    <w:rsid w:val="00BE31AD"/>
    <w:rsid w:val="00BE7323"/>
    <w:rsid w:val="00BE73DE"/>
    <w:rsid w:val="00BF0AA0"/>
    <w:rsid w:val="00BF2F37"/>
    <w:rsid w:val="00C008B5"/>
    <w:rsid w:val="00C010A8"/>
    <w:rsid w:val="00C021A3"/>
    <w:rsid w:val="00C04B20"/>
    <w:rsid w:val="00C113D2"/>
    <w:rsid w:val="00C139A1"/>
    <w:rsid w:val="00C145EB"/>
    <w:rsid w:val="00C1489F"/>
    <w:rsid w:val="00C163BF"/>
    <w:rsid w:val="00C310B3"/>
    <w:rsid w:val="00C41E6E"/>
    <w:rsid w:val="00C54681"/>
    <w:rsid w:val="00C65D71"/>
    <w:rsid w:val="00C7447B"/>
    <w:rsid w:val="00C80A2B"/>
    <w:rsid w:val="00C812A7"/>
    <w:rsid w:val="00C9008F"/>
    <w:rsid w:val="00C92E99"/>
    <w:rsid w:val="00C97C8C"/>
    <w:rsid w:val="00CA4D76"/>
    <w:rsid w:val="00CB1FB5"/>
    <w:rsid w:val="00CB5353"/>
    <w:rsid w:val="00CC22FD"/>
    <w:rsid w:val="00CD451A"/>
    <w:rsid w:val="00CD77F0"/>
    <w:rsid w:val="00CE2607"/>
    <w:rsid w:val="00CE41FE"/>
    <w:rsid w:val="00CE550E"/>
    <w:rsid w:val="00CF274F"/>
    <w:rsid w:val="00D0282A"/>
    <w:rsid w:val="00D054CB"/>
    <w:rsid w:val="00D05AD3"/>
    <w:rsid w:val="00D11EAA"/>
    <w:rsid w:val="00D1368B"/>
    <w:rsid w:val="00D157EB"/>
    <w:rsid w:val="00D1588C"/>
    <w:rsid w:val="00D16242"/>
    <w:rsid w:val="00D17D37"/>
    <w:rsid w:val="00D261CA"/>
    <w:rsid w:val="00D32196"/>
    <w:rsid w:val="00D330BF"/>
    <w:rsid w:val="00D34FA0"/>
    <w:rsid w:val="00D350A6"/>
    <w:rsid w:val="00D41A76"/>
    <w:rsid w:val="00D43A1B"/>
    <w:rsid w:val="00D50889"/>
    <w:rsid w:val="00D5132F"/>
    <w:rsid w:val="00D532EE"/>
    <w:rsid w:val="00D56443"/>
    <w:rsid w:val="00D66EE7"/>
    <w:rsid w:val="00D677FF"/>
    <w:rsid w:val="00D75DD1"/>
    <w:rsid w:val="00D874EE"/>
    <w:rsid w:val="00D92512"/>
    <w:rsid w:val="00D92E95"/>
    <w:rsid w:val="00D968FE"/>
    <w:rsid w:val="00D97972"/>
    <w:rsid w:val="00DA4B3B"/>
    <w:rsid w:val="00DA685B"/>
    <w:rsid w:val="00DA79D2"/>
    <w:rsid w:val="00DB6BEE"/>
    <w:rsid w:val="00DC0FB5"/>
    <w:rsid w:val="00DE072A"/>
    <w:rsid w:val="00DE2C5A"/>
    <w:rsid w:val="00DE7DDC"/>
    <w:rsid w:val="00DF380E"/>
    <w:rsid w:val="00DF4CF8"/>
    <w:rsid w:val="00E12C98"/>
    <w:rsid w:val="00E13433"/>
    <w:rsid w:val="00E234A7"/>
    <w:rsid w:val="00E267B4"/>
    <w:rsid w:val="00E33EF8"/>
    <w:rsid w:val="00E376B4"/>
    <w:rsid w:val="00E47679"/>
    <w:rsid w:val="00E55A76"/>
    <w:rsid w:val="00E60A93"/>
    <w:rsid w:val="00E60CDB"/>
    <w:rsid w:val="00E613E3"/>
    <w:rsid w:val="00E62DA2"/>
    <w:rsid w:val="00E71EFE"/>
    <w:rsid w:val="00E76ABB"/>
    <w:rsid w:val="00E82400"/>
    <w:rsid w:val="00E83B73"/>
    <w:rsid w:val="00E84D62"/>
    <w:rsid w:val="00EA5A86"/>
    <w:rsid w:val="00EA5C14"/>
    <w:rsid w:val="00EA5CA8"/>
    <w:rsid w:val="00EB6B4D"/>
    <w:rsid w:val="00EC6A7C"/>
    <w:rsid w:val="00EF75CC"/>
    <w:rsid w:val="00F1200F"/>
    <w:rsid w:val="00F168A7"/>
    <w:rsid w:val="00F204BC"/>
    <w:rsid w:val="00F241DD"/>
    <w:rsid w:val="00F26452"/>
    <w:rsid w:val="00F73C4E"/>
    <w:rsid w:val="00F73FDC"/>
    <w:rsid w:val="00F77715"/>
    <w:rsid w:val="00F80633"/>
    <w:rsid w:val="00F85586"/>
    <w:rsid w:val="00F867FD"/>
    <w:rsid w:val="00F9136A"/>
    <w:rsid w:val="00F925B9"/>
    <w:rsid w:val="00F93C03"/>
    <w:rsid w:val="00F94A28"/>
    <w:rsid w:val="00F959FC"/>
    <w:rsid w:val="00FA0E43"/>
    <w:rsid w:val="00FB143A"/>
    <w:rsid w:val="00FB3B98"/>
    <w:rsid w:val="00FB41A3"/>
    <w:rsid w:val="00FB4C69"/>
    <w:rsid w:val="00FB6347"/>
    <w:rsid w:val="00FC2269"/>
    <w:rsid w:val="00FC59F1"/>
    <w:rsid w:val="00FC709C"/>
    <w:rsid w:val="00FC73BE"/>
    <w:rsid w:val="00FE0437"/>
    <w:rsid w:val="00FE576D"/>
    <w:rsid w:val="00FE5AC6"/>
    <w:rsid w:val="37C1A16B"/>
    <w:rsid w:val="492F7B95"/>
    <w:rsid w:val="4E1F9139"/>
    <w:rsid w:val="545BBD11"/>
    <w:rsid w:val="5A88E39C"/>
    <w:rsid w:val="795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FDEF14"/>
  <w15:chartTrackingRefBased/>
  <w15:docId w15:val="{F5234D99-21CD-4E1E-979B-8BE0B870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berschrift1">
    <w:name w:val="heading 1"/>
    <w:basedOn w:val="Standard"/>
    <w:next w:val="Standard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berschrift2">
    <w:name w:val="heading 2"/>
    <w:basedOn w:val="Standard"/>
    <w:next w:val="Standard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qFormat/>
    <w:rPr>
      <w:color w:val="808080"/>
    </w:rPr>
  </w:style>
  <w:style w:type="paragraph" w:customStyle="1" w:styleId="Hintergrundplatzhalter">
    <w:name w:val="Hintergrundplatzhalter"/>
    <w:basedOn w:val="Standard"/>
    <w:next w:val="Standard"/>
    <w:semiHidden/>
    <w:qFormat/>
    <w:rsid w:val="00E33EF8"/>
    <w:pPr>
      <w:spacing w:before="0" w:after="600"/>
    </w:pPr>
    <w:rPr>
      <w:sz w:val="10"/>
    </w:rPr>
  </w:style>
  <w:style w:type="paragraph" w:styleId="Fuzeile">
    <w:name w:val="footer"/>
    <w:basedOn w:val="Standard"/>
    <w:link w:val="FuzeileZchn"/>
    <w:uiPriority w:val="99"/>
    <w:semiHidden/>
    <w:rsid w:val="007173EB"/>
    <w:pPr>
      <w:spacing w:before="0" w:after="0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el">
    <w:name w:val="Title"/>
    <w:basedOn w:val="Standard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entabelle6farbig">
    <w:name w:val="List Table 6 Colorful"/>
    <w:basedOn w:val="NormaleTabelle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ufzhlungszeichen">
    <w:name w:val="List Bullet"/>
    <w:basedOn w:val="Standard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Untertitel">
    <w:name w:val="Subtitle"/>
    <w:basedOn w:val="Standard"/>
    <w:next w:val="Standard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Kopfzeile">
    <w:name w:val="header"/>
    <w:basedOn w:val="Standard"/>
    <w:link w:val="KopfzeileZchn"/>
    <w:uiPriority w:val="99"/>
    <w:semiHidden/>
    <w:rsid w:val="007173EB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3FCB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2A3FCB"/>
  </w:style>
  <w:style w:type="paragraph" w:styleId="Blocktext">
    <w:name w:val="Block Text"/>
    <w:basedOn w:val="Standard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2A3F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3FCB"/>
    <w:rPr>
      <w:szCs w:val="21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2A3FCB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2A3FCB"/>
    <w:rPr>
      <w:szCs w:val="21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2A3FCB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2A3FCB"/>
    <w:rPr>
      <w:szCs w:val="21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2A3FCB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2A3FCB"/>
    <w:rPr>
      <w:szCs w:val="21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2A3FCB"/>
    <w:rPr>
      <w:szCs w:val="21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2A3FCB"/>
    <w:rPr>
      <w:szCs w:val="2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2A3FCB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2A3FCB"/>
    <w:rPr>
      <w:szCs w:val="21"/>
    </w:rPr>
  </w:style>
  <w:style w:type="table" w:styleId="FarbigesRaster">
    <w:name w:val="Colorful Grid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2A3FCB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FC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FCB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FCB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um">
    <w:name w:val="Date"/>
    <w:basedOn w:val="Standard"/>
    <w:link w:val="DatumZchn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umZchn">
    <w:name w:val="Datum Zchn"/>
    <w:basedOn w:val="Absatz-Standardschriftart"/>
    <w:link w:val="Datum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A3FCB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2A3FCB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2A3FCB"/>
    <w:rPr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2A3FCB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FCB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A3FCB"/>
    <w:rPr>
      <w:szCs w:val="20"/>
    </w:rPr>
  </w:style>
  <w:style w:type="table" w:styleId="Gitternetztabelle1hell">
    <w:name w:val="Grid Table 1 Light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2A3FCB"/>
  </w:style>
  <w:style w:type="paragraph" w:styleId="HTMLAdresse">
    <w:name w:val="HTML Address"/>
    <w:basedOn w:val="Standard"/>
    <w:link w:val="HTMLAdresseZchn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2A3FCB"/>
    <w:rPr>
      <w:i/>
      <w:iCs/>
      <w:szCs w:val="21"/>
    </w:rPr>
  </w:style>
  <w:style w:type="character" w:styleId="HTMLZitat">
    <w:name w:val="HTML Cite"/>
    <w:basedOn w:val="Absatz-Standardschriftar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2A3FCB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3FCB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2A3FCB"/>
  </w:style>
  <w:style w:type="paragraph" w:styleId="Liste">
    <w:name w:val="List"/>
    <w:basedOn w:val="Standard"/>
    <w:uiPriority w:val="99"/>
    <w:semiHidden/>
    <w:unhideWhenUsed/>
    <w:rsid w:val="002A3FCB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2A3FCB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2A3FCB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2A3FCB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2A3FCB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2A3FCB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2">
    <w:name w:val="List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3">
    <w:name w:val="List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1">
    <w:name w:val="List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2A3FCB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StandardWeb">
    <w:name w:val="Normal (Web)"/>
    <w:basedOn w:val="Standard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2A3FCB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2A3FCB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2A3FCB"/>
    <w:rPr>
      <w:szCs w:val="21"/>
    </w:rPr>
  </w:style>
  <w:style w:type="character" w:styleId="Seitenzahl">
    <w:name w:val="page number"/>
    <w:basedOn w:val="Absatz-Standardschriftart"/>
    <w:uiPriority w:val="99"/>
    <w:semiHidden/>
    <w:unhideWhenUsed/>
    <w:rsid w:val="002A3FCB"/>
  </w:style>
  <w:style w:type="table" w:styleId="EinfacheTabelle1">
    <w:name w:val="Plain Table 1"/>
    <w:basedOn w:val="NormaleTabelle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A3FCB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2A3FCB"/>
  </w:style>
  <w:style w:type="character" w:customStyle="1" w:styleId="AnredeZchn">
    <w:name w:val="Anrede Zchn"/>
    <w:basedOn w:val="Absatz-Standardschriftart"/>
    <w:link w:val="Anrede"/>
    <w:uiPriority w:val="99"/>
    <w:semiHidden/>
    <w:rsid w:val="002A3FCB"/>
    <w:rPr>
      <w:szCs w:val="21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A3FCB"/>
    <w:rPr>
      <w:szCs w:val="21"/>
    </w:rPr>
  </w:style>
  <w:style w:type="character" w:styleId="Fett">
    <w:name w:val="Strong"/>
    <w:basedOn w:val="Absatz-Standardschriftart"/>
    <w:uiPriority w:val="22"/>
    <w:semiHidden/>
    <w:unhideWhenUsed/>
    <w:qFormat/>
    <w:rsid w:val="002A3FCB"/>
    <w:rPr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2A3FCB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2A3FCB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2A3FCB"/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2A3FCB"/>
    <w:pPr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2A3FCB"/>
    <w:pPr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2A3FCB"/>
    <w:pPr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2A3FCB"/>
    <w:pPr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2A3FCB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2A3FCB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2A3FCB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2A3FCB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Formatvorlage1">
    <w:name w:val="Formatvorlage1"/>
    <w:basedOn w:val="NormaleTabelle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Seitenzahl1">
    <w:name w:val="Seitenzahl1"/>
    <w:basedOn w:val="Standard"/>
    <w:uiPriority w:val="12"/>
    <w:semiHidden/>
    <w:qFormat/>
    <w:rsid w:val="00C9008F"/>
    <w:pPr>
      <w:jc w:val="right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790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friede\AppData\Roaming\Microsoft\Templates\Klassische%20Protokol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4CAD4DCA444A88866E7AB5EB0D17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726948-E29C-43BF-A191-1104A3D2FFB0}"/>
      </w:docPartPr>
      <w:docPartBody>
        <w:p w:rsidR="00753E8D" w:rsidRDefault="00753E8D">
          <w:pPr>
            <w:pStyle w:val="804CAD4DCA444A88866E7AB5EB0D1785"/>
          </w:pPr>
          <w:r w:rsidRPr="00876655">
            <w:rPr>
              <w:lang w:bidi="de-DE"/>
            </w:rPr>
            <w:t>Datum:</w:t>
          </w:r>
        </w:p>
      </w:docPartBody>
    </w:docPart>
    <w:docPart>
      <w:docPartPr>
        <w:name w:val="B8629A6E1F79484A8EB0FF24B81A8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BA7DD-15F6-4112-A0C0-FAA268B96573}"/>
      </w:docPartPr>
      <w:docPartBody>
        <w:p w:rsidR="00753E8D" w:rsidRDefault="00753E8D">
          <w:pPr>
            <w:pStyle w:val="B8629A6E1F79484A8EB0FF24B81A86DB"/>
          </w:pPr>
          <w:r w:rsidRPr="00876655">
            <w:rPr>
              <w:lang w:bidi="de-DE"/>
            </w:rPr>
            <w:t xml:space="preserve">Uhrzeit: </w:t>
          </w:r>
        </w:p>
      </w:docPartBody>
    </w:docPart>
    <w:docPart>
      <w:docPartPr>
        <w:name w:val="80D7B6A8BE3C4860A2D7EF6E49D02D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5190AA-383E-46BA-BD4A-81D49744D00A}"/>
      </w:docPartPr>
      <w:docPartBody>
        <w:p w:rsidR="00753E8D" w:rsidRDefault="00753E8D">
          <w:pPr>
            <w:pStyle w:val="80D7B6A8BE3C4860A2D7EF6E49D02D08"/>
          </w:pPr>
          <w:r w:rsidRPr="00C021A3">
            <w:rPr>
              <w:lang w:bidi="de-DE"/>
            </w:rPr>
            <w:t>Sitzung einberufen durch</w:t>
          </w:r>
          <w:r>
            <w:rPr>
              <w:lang w:bidi="de-DE"/>
            </w:rPr>
            <w:t>:</w:t>
          </w:r>
        </w:p>
      </w:docPartBody>
    </w:docPart>
    <w:docPart>
      <w:docPartPr>
        <w:name w:val="705D934BE59248E18CDF2AD26BEC5E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F865C0-A65E-44D5-8D3C-9A31C2A47317}"/>
      </w:docPartPr>
      <w:docPartBody>
        <w:p w:rsidR="00AE4780" w:rsidRDefault="00AE4780" w:rsidP="00AE4780">
          <w:pPr>
            <w:pStyle w:val="705D934BE59248E18CDF2AD26BEC5EE1"/>
          </w:pPr>
          <w:r>
            <w:rPr>
              <w:lang w:bidi="de-DE"/>
            </w:rPr>
            <w:t>Nächste Besprechung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06382">
    <w:abstractNumId w:val="1"/>
  </w:num>
  <w:num w:numId="2" w16cid:durableId="193543435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CA"/>
    <w:rsid w:val="000F23BB"/>
    <w:rsid w:val="001A77B7"/>
    <w:rsid w:val="00215BEE"/>
    <w:rsid w:val="002F6FC1"/>
    <w:rsid w:val="003378CA"/>
    <w:rsid w:val="005821BD"/>
    <w:rsid w:val="00753E8D"/>
    <w:rsid w:val="009A41D8"/>
    <w:rsid w:val="00AE4780"/>
    <w:rsid w:val="00C80054"/>
    <w:rsid w:val="00D12ECF"/>
    <w:rsid w:val="00D24A18"/>
    <w:rsid w:val="00D3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04CAD4DCA444A88866E7AB5EB0D1785">
    <w:name w:val="804CAD4DCA444A88866E7AB5EB0D1785"/>
  </w:style>
  <w:style w:type="paragraph" w:customStyle="1" w:styleId="B8629A6E1F79484A8EB0FF24B81A86DB">
    <w:name w:val="B8629A6E1F79484A8EB0FF24B81A86DB"/>
  </w:style>
  <w:style w:type="paragraph" w:customStyle="1" w:styleId="80D7B6A8BE3C4860A2D7EF6E49D02D08">
    <w:name w:val="80D7B6A8BE3C4860A2D7EF6E49D02D08"/>
  </w:style>
  <w:style w:type="paragraph" w:styleId="Aufzhlungszeichen">
    <w:name w:val="List Bullet"/>
    <w:basedOn w:val="Standard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0E2841" w:themeColor="text2"/>
      <w:kern w:val="0"/>
      <w:sz w:val="22"/>
      <w:szCs w:val="21"/>
      <w:lang w:eastAsia="ja-JP"/>
      <w14:ligatures w14:val="none"/>
    </w:rPr>
  </w:style>
  <w:style w:type="paragraph" w:customStyle="1" w:styleId="705D934BE59248E18CDF2AD26BEC5EE1">
    <w:name w:val="705D934BE59248E18CDF2AD26BEC5EE1"/>
    <w:rsid w:val="00AE47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Klassische Protokolle</Template>
  <TotalTime>0</TotalTime>
  <Pages>2</Pages>
  <Words>281</Words>
  <Characters>1776</Characters>
  <Application>Microsoft Office Word</Application>
  <DocSecurity>4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cp:lastModifiedBy>Leis</cp:lastModifiedBy>
  <cp:revision>2</cp:revision>
  <dcterms:created xsi:type="dcterms:W3CDTF">2024-09-26T19:19:00Z</dcterms:created>
  <dcterms:modified xsi:type="dcterms:W3CDTF">2024-09-26T19:19:00Z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