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E5E2E0" w14:textId="2E8CFDC8" w:rsidR="00A84617" w:rsidRDefault="00A84617" w:rsidP="00A84617">
      <w:pPr>
        <w:pStyle w:val="Hintergrundplatzhalter"/>
      </w:pPr>
    </w:p>
    <w:tbl>
      <w:tblPr>
        <w:tblpPr w:leftFromText="180" w:rightFromText="180" w:vertAnchor="text" w:horzAnchor="margin" w:tblpY="203"/>
        <w:tblW w:w="0" w:type="auto"/>
        <w:tblLook w:val="0680" w:firstRow="0" w:lastRow="0" w:firstColumn="1" w:lastColumn="0" w:noHBand="1" w:noVBand="1"/>
      </w:tblPr>
      <w:tblGrid>
        <w:gridCol w:w="3222"/>
        <w:gridCol w:w="6524"/>
      </w:tblGrid>
      <w:tr w:rsidR="00A84617" w:rsidRPr="00184799" w14:paraId="5BC230F2" w14:textId="77777777" w:rsidTr="4E1F9139">
        <w:tc>
          <w:tcPr>
            <w:tcW w:w="10080" w:type="dxa"/>
            <w:gridSpan w:val="2"/>
          </w:tcPr>
          <w:p w14:paraId="123D7BC7" w14:textId="7CD971E0" w:rsidR="00A84617" w:rsidRPr="00797F60" w:rsidRDefault="4E1F9139" w:rsidP="000D5725">
            <w:pPr>
              <w:pStyle w:val="Titel"/>
            </w:pPr>
            <w:r>
              <w:t xml:space="preserve">PROTOKOLL VOM </w:t>
            </w:r>
            <w:r w:rsidR="002D758C">
              <w:t>26</w:t>
            </w:r>
            <w:r>
              <w:t>.0</w:t>
            </w:r>
            <w:r w:rsidR="00185ECE">
              <w:t>9</w:t>
            </w:r>
            <w:r>
              <w:t>.2024</w:t>
            </w:r>
          </w:p>
        </w:tc>
      </w:tr>
      <w:tr w:rsidR="00A84617" w:rsidRPr="00184799" w14:paraId="02395421" w14:textId="77777777" w:rsidTr="4E1F9139">
        <w:tc>
          <w:tcPr>
            <w:tcW w:w="10080" w:type="dxa"/>
            <w:gridSpan w:val="2"/>
            <w:tcBorders>
              <w:bottom w:val="single" w:sz="24" w:space="0" w:color="00663D" w:themeColor="accent3"/>
            </w:tcBorders>
          </w:tcPr>
          <w:p w14:paraId="43DCA1D5" w14:textId="698A1209" w:rsidR="00A84617" w:rsidRPr="00184799" w:rsidRDefault="0036069B" w:rsidP="000D5725">
            <w:pPr>
              <w:pStyle w:val="Untertitel"/>
            </w:pPr>
            <w:r>
              <w:t>GCL Treffen Kulturhauptstadt Chemnitz</w:t>
            </w:r>
          </w:p>
        </w:tc>
      </w:tr>
      <w:tr w:rsidR="00A84617" w:rsidRPr="00184799" w14:paraId="656E3E3B" w14:textId="77777777" w:rsidTr="4E1F9139">
        <w:trPr>
          <w:trHeight w:val="720"/>
        </w:trPr>
        <w:tc>
          <w:tcPr>
            <w:tcW w:w="333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6C5D311B" w14:textId="77777777" w:rsidR="00A84617" w:rsidRPr="00876655" w:rsidRDefault="005237ED" w:rsidP="00876655">
            <w:sdt>
              <w:sdtPr>
                <w:id w:val="-1327819981"/>
                <w:placeholder>
                  <w:docPart w:val="804CAD4DCA444A88866E7AB5EB0D1785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876655">
                  <w:rPr>
                    <w:lang w:bidi="de-DE"/>
                  </w:rPr>
                  <w:t>Datum:</w:t>
                </w:r>
              </w:sdtContent>
            </w:sdt>
          </w:p>
        </w:tc>
        <w:tc>
          <w:tcPr>
            <w:tcW w:w="675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4E31BEB6" w14:textId="5B45AD51" w:rsidR="00A84617" w:rsidRPr="00C021A3" w:rsidRDefault="002D758C" w:rsidP="00876655">
            <w:r>
              <w:t>26.09.2024</w:t>
            </w:r>
          </w:p>
        </w:tc>
      </w:tr>
      <w:tr w:rsidR="00A84617" w:rsidRPr="00184799" w14:paraId="507FE315" w14:textId="77777777" w:rsidTr="4E1F9139">
        <w:trPr>
          <w:trHeight w:val="720"/>
        </w:trPr>
        <w:tc>
          <w:tcPr>
            <w:tcW w:w="3330" w:type="dxa"/>
            <w:noWrap/>
            <w:vAlign w:val="center"/>
          </w:tcPr>
          <w:p w14:paraId="51564FC6" w14:textId="77777777" w:rsidR="00A84617" w:rsidRPr="00876655" w:rsidRDefault="005237ED" w:rsidP="00876655">
            <w:sdt>
              <w:sdtPr>
                <w:id w:val="1162287983"/>
                <w:placeholder>
                  <w:docPart w:val="B8629A6E1F79484A8EB0FF24B81A86DB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876655">
                  <w:rPr>
                    <w:lang w:bidi="de-DE"/>
                  </w:rPr>
                  <w:t xml:space="preserve">Uhrzeit: </w:t>
                </w:r>
              </w:sdtContent>
            </w:sdt>
          </w:p>
        </w:tc>
        <w:tc>
          <w:tcPr>
            <w:tcW w:w="6750" w:type="dxa"/>
            <w:noWrap/>
            <w:vAlign w:val="center"/>
          </w:tcPr>
          <w:p w14:paraId="773F3FCF" w14:textId="7AE79B50" w:rsidR="00A84617" w:rsidRPr="00C021A3" w:rsidRDefault="4E1F9139" w:rsidP="00876655">
            <w:r>
              <w:t>1</w:t>
            </w:r>
            <w:r w:rsidR="00DE5FE7">
              <w:t>9</w:t>
            </w:r>
            <w:r>
              <w:t>:</w:t>
            </w:r>
            <w:r w:rsidR="00655369">
              <w:t>0</w:t>
            </w:r>
            <w:r>
              <w:t>0 Uhr</w:t>
            </w:r>
          </w:p>
        </w:tc>
      </w:tr>
      <w:tr w:rsidR="00A84617" w:rsidRPr="00184799" w14:paraId="4CF7FF37" w14:textId="77777777" w:rsidTr="4E1F9139">
        <w:trPr>
          <w:trHeight w:val="720"/>
        </w:trPr>
        <w:tc>
          <w:tcPr>
            <w:tcW w:w="3330" w:type="dxa"/>
            <w:noWrap/>
            <w:vAlign w:val="center"/>
          </w:tcPr>
          <w:p w14:paraId="55377245" w14:textId="77777777" w:rsidR="00A84617" w:rsidRPr="00C021A3" w:rsidRDefault="005237ED" w:rsidP="00876655">
            <w:sdt>
              <w:sdtPr>
                <w:id w:val="1673603272"/>
                <w:placeholder>
                  <w:docPart w:val="80D7B6A8BE3C4860A2D7EF6E49D02D08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C021A3">
                  <w:rPr>
                    <w:lang w:bidi="de-DE"/>
                  </w:rPr>
                  <w:t>Sitzung einberufen durch</w:t>
                </w:r>
                <w:r w:rsidR="00A84617">
                  <w:rPr>
                    <w:lang w:bidi="de-DE"/>
                  </w:rPr>
                  <w:t>:</w:t>
                </w:r>
              </w:sdtContent>
            </w:sdt>
            <w:r w:rsidR="00A84617" w:rsidRPr="00C021A3">
              <w:rPr>
                <w:lang w:bidi="de-DE"/>
              </w:rPr>
              <w:t xml:space="preserve"> </w:t>
            </w:r>
          </w:p>
        </w:tc>
        <w:tc>
          <w:tcPr>
            <w:tcW w:w="6750" w:type="dxa"/>
            <w:noWrap/>
            <w:vAlign w:val="center"/>
          </w:tcPr>
          <w:p w14:paraId="4B27B282" w14:textId="77777777" w:rsidR="00A84617" w:rsidRPr="00C021A3" w:rsidRDefault="0036069B" w:rsidP="00876655">
            <w:r>
              <w:t>Thomas Leis</w:t>
            </w:r>
          </w:p>
        </w:tc>
      </w:tr>
      <w:tr w:rsidR="0036069B" w:rsidRPr="00184799" w14:paraId="062D87E3" w14:textId="77777777" w:rsidTr="4E1F9139">
        <w:trPr>
          <w:trHeight w:val="720"/>
        </w:trPr>
        <w:tc>
          <w:tcPr>
            <w:tcW w:w="333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770C0EEE" w14:textId="53D37A6F" w:rsidR="0036069B" w:rsidRDefault="0036069B" w:rsidP="00876655">
            <w:r>
              <w:t>Protokollant</w:t>
            </w:r>
            <w:r w:rsidR="00024787">
              <w:t>:</w:t>
            </w:r>
          </w:p>
        </w:tc>
        <w:tc>
          <w:tcPr>
            <w:tcW w:w="675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24A5C2C3" w14:textId="093B7D08" w:rsidR="0036069B" w:rsidRDefault="00024787" w:rsidP="00876655">
            <w:r>
              <w:t>Christine Neumann</w:t>
            </w:r>
          </w:p>
        </w:tc>
      </w:tr>
    </w:tbl>
    <w:p w14:paraId="5B173200" w14:textId="11FF54E2" w:rsidR="00FE576D" w:rsidRPr="00E76ABB" w:rsidRDefault="00692615" w:rsidP="00184799">
      <w:pPr>
        <w:pStyle w:val="berschrift1"/>
        <w:rPr>
          <w:color w:val="auto"/>
        </w:rPr>
      </w:pPr>
      <w:r>
        <w:rPr>
          <w:color w:val="auto"/>
        </w:rPr>
        <w:t>O</w:t>
      </w:r>
      <w:r w:rsidR="0036069B" w:rsidRPr="00E76ABB">
        <w:rPr>
          <w:color w:val="auto"/>
        </w:rPr>
        <w:t>nline T</w:t>
      </w:r>
      <w:r w:rsidR="005A7808" w:rsidRPr="00E76ABB">
        <w:rPr>
          <w:color w:val="auto"/>
        </w:rPr>
        <w:t>reffen</w:t>
      </w:r>
      <w:r w:rsidR="00DE2C5A" w:rsidRPr="00E76ABB">
        <w:rPr>
          <w:color w:val="auto"/>
        </w:rPr>
        <w:t xml:space="preserve"> </w:t>
      </w:r>
      <w:r w:rsidR="0036069B" w:rsidRPr="00E76ABB">
        <w:rPr>
          <w:color w:val="auto"/>
        </w:rPr>
        <w:t>- Anwesende</w:t>
      </w:r>
    </w:p>
    <w:p w14:paraId="1AB5456B" w14:textId="59CFD64A" w:rsidR="002230DB" w:rsidRPr="00E76ABB" w:rsidRDefault="4E1F9139" w:rsidP="002230DB">
      <w:pPr>
        <w:rPr>
          <w:color w:val="auto"/>
        </w:rPr>
      </w:pPr>
      <w:r w:rsidRPr="00E76ABB">
        <w:rPr>
          <w:color w:val="auto"/>
        </w:rPr>
        <w:t xml:space="preserve">Thomas Leis, </w:t>
      </w:r>
      <w:r w:rsidR="00725E4B">
        <w:rPr>
          <w:color w:val="auto"/>
        </w:rPr>
        <w:t xml:space="preserve">Katharina Leis, </w:t>
      </w:r>
      <w:r w:rsidRPr="00E76ABB">
        <w:rPr>
          <w:color w:val="auto"/>
        </w:rPr>
        <w:t>Margarete Schnarrer</w:t>
      </w:r>
      <w:proofErr w:type="gramStart"/>
      <w:r w:rsidRPr="00E76ABB">
        <w:rPr>
          <w:color w:val="auto"/>
        </w:rPr>
        <w:t>, ,</w:t>
      </w:r>
      <w:proofErr w:type="gramEnd"/>
      <w:r w:rsidR="00AF452B" w:rsidRPr="00E76ABB">
        <w:rPr>
          <w:color w:val="auto"/>
        </w:rPr>
        <w:t xml:space="preserve"> </w:t>
      </w:r>
      <w:r w:rsidRPr="00E76ABB">
        <w:rPr>
          <w:color w:val="auto"/>
        </w:rPr>
        <w:t>Christine Neumann</w:t>
      </w:r>
      <w:r w:rsidR="009C65DB">
        <w:rPr>
          <w:color w:val="auto"/>
        </w:rPr>
        <w:t>; Magdalena</w:t>
      </w:r>
      <w:r w:rsidR="00532523">
        <w:rPr>
          <w:color w:val="auto"/>
        </w:rPr>
        <w:t xml:space="preserve"> Lorenz</w:t>
      </w:r>
      <w:r w:rsidRPr="00E76ABB">
        <w:rPr>
          <w:color w:val="auto"/>
        </w:rPr>
        <w:t xml:space="preserve"> </w:t>
      </w:r>
      <w:r w:rsidR="002230DB" w:rsidRPr="00E76ABB">
        <w:rPr>
          <w:color w:val="auto"/>
        </w:rPr>
        <w:t>Elisabeth Meuser</w:t>
      </w:r>
      <w:r w:rsidR="002230DB">
        <w:rPr>
          <w:color w:val="auto"/>
        </w:rPr>
        <w:t>,</w:t>
      </w:r>
      <w:r w:rsidR="002230DB" w:rsidRPr="002230DB">
        <w:rPr>
          <w:color w:val="auto"/>
        </w:rPr>
        <w:t xml:space="preserve"> </w:t>
      </w:r>
      <w:r w:rsidR="002230DB" w:rsidRPr="00E76ABB">
        <w:rPr>
          <w:color w:val="auto"/>
        </w:rPr>
        <w:t>Daniele Barancik</w:t>
      </w:r>
      <w:r w:rsidR="002230DB">
        <w:rPr>
          <w:color w:val="auto"/>
        </w:rPr>
        <w:t>, Marika Christ</w:t>
      </w:r>
    </w:p>
    <w:p w14:paraId="3734CD59" w14:textId="77777777" w:rsidR="002230DB" w:rsidRPr="00E76ABB" w:rsidRDefault="002230DB" w:rsidP="002230DB">
      <w:pPr>
        <w:rPr>
          <w:color w:val="auto"/>
        </w:rPr>
      </w:pPr>
    </w:p>
    <w:p w14:paraId="01DE3196" w14:textId="3D4483A1" w:rsidR="00FE576D" w:rsidRDefault="003F4BC7" w:rsidP="007D7471">
      <w:pPr>
        <w:rPr>
          <w:b/>
          <w:bCs/>
          <w:color w:val="auto"/>
          <w:sz w:val="28"/>
          <w:szCs w:val="28"/>
        </w:rPr>
      </w:pPr>
      <w:r w:rsidRPr="00E76ABB">
        <w:rPr>
          <w:b/>
          <w:bCs/>
          <w:color w:val="auto"/>
          <w:sz w:val="28"/>
          <w:szCs w:val="28"/>
        </w:rPr>
        <w:t xml:space="preserve">Inhalte und Aufgaben aus </w:t>
      </w:r>
      <w:r w:rsidR="005A7808" w:rsidRPr="00E76ABB">
        <w:rPr>
          <w:b/>
          <w:bCs/>
          <w:color w:val="auto"/>
          <w:sz w:val="28"/>
          <w:szCs w:val="28"/>
        </w:rPr>
        <w:t>Treffen</w:t>
      </w:r>
    </w:p>
    <w:p w14:paraId="77B9F516" w14:textId="0A05B4C2" w:rsidR="002230DB" w:rsidRPr="00431F78" w:rsidRDefault="00431F78" w:rsidP="00431F78">
      <w:pPr>
        <w:pStyle w:val="Listenabsatz"/>
        <w:numPr>
          <w:ilvl w:val="0"/>
          <w:numId w:val="26"/>
        </w:numPr>
        <w:rPr>
          <w:color w:val="auto"/>
          <w:szCs w:val="22"/>
        </w:rPr>
      </w:pPr>
      <w:r w:rsidRPr="00431F78">
        <w:rPr>
          <w:color w:val="auto"/>
          <w:szCs w:val="22"/>
        </w:rPr>
        <w:t>Letzte Abstimmungen zur Web-Seite</w:t>
      </w:r>
      <w:r w:rsidR="00A6642A">
        <w:rPr>
          <w:color w:val="auto"/>
          <w:szCs w:val="22"/>
        </w:rPr>
        <w:t>;</w:t>
      </w:r>
      <w:r w:rsidRPr="00431F78">
        <w:rPr>
          <w:color w:val="auto"/>
          <w:szCs w:val="22"/>
        </w:rPr>
        <w:t xml:space="preserve"> Freigabe</w:t>
      </w:r>
      <w:r w:rsidR="00A6642A">
        <w:rPr>
          <w:color w:val="auto"/>
          <w:szCs w:val="22"/>
        </w:rPr>
        <w:t xml:space="preserve"> Web-Seite zur Schaltung auf GCL-Seite</w:t>
      </w:r>
      <w:r w:rsidRPr="00431F78">
        <w:rPr>
          <w:color w:val="auto"/>
          <w:szCs w:val="22"/>
        </w:rPr>
        <w:t xml:space="preserve"> 30. September 2024</w:t>
      </w:r>
    </w:p>
    <w:p w14:paraId="24C56C74" w14:textId="1C848A52" w:rsidR="00431F78" w:rsidRDefault="00431F78" w:rsidP="00431F78">
      <w:pPr>
        <w:pStyle w:val="Listenabsatz"/>
        <w:numPr>
          <w:ilvl w:val="0"/>
          <w:numId w:val="26"/>
        </w:numPr>
        <w:rPr>
          <w:color w:val="auto"/>
          <w:szCs w:val="22"/>
        </w:rPr>
      </w:pPr>
      <w:r w:rsidRPr="00431F78">
        <w:rPr>
          <w:color w:val="auto"/>
          <w:szCs w:val="22"/>
        </w:rPr>
        <w:t>Diskussion zur Gestaltung und Texten für Auftritt in Pfarrgemeinden…</w:t>
      </w:r>
      <w:r w:rsidRPr="00431F78">
        <w:rPr>
          <w:color w:val="auto"/>
          <w:szCs w:val="22"/>
        </w:rPr>
        <w:sym w:font="Wingdings" w:char="F0E8"/>
      </w:r>
      <w:r>
        <w:rPr>
          <w:color w:val="auto"/>
          <w:szCs w:val="22"/>
        </w:rPr>
        <w:t xml:space="preserve">Jeder Teilnehmer </w:t>
      </w:r>
      <w:r w:rsidR="00E93A98">
        <w:rPr>
          <w:color w:val="auto"/>
          <w:szCs w:val="22"/>
        </w:rPr>
        <w:t xml:space="preserve">des Vorbereitungsteam </w:t>
      </w:r>
      <w:r>
        <w:rPr>
          <w:color w:val="auto"/>
          <w:szCs w:val="22"/>
        </w:rPr>
        <w:t xml:space="preserve">beschäftigt sich </w:t>
      </w:r>
      <w:r w:rsidR="00E93A98">
        <w:rPr>
          <w:color w:val="auto"/>
          <w:szCs w:val="22"/>
        </w:rPr>
        <w:t>bis</w:t>
      </w:r>
      <w:r>
        <w:rPr>
          <w:color w:val="auto"/>
          <w:szCs w:val="22"/>
        </w:rPr>
        <w:t xml:space="preserve"> </w:t>
      </w:r>
      <w:r w:rsidR="00E93A98">
        <w:rPr>
          <w:color w:val="auto"/>
          <w:szCs w:val="22"/>
        </w:rPr>
        <w:t>11.10.2024 mit der Vorlage von Elisabeth, dann Verabschiedung des Textes am 11.10.</w:t>
      </w:r>
    </w:p>
    <w:p w14:paraId="5F96A3C0" w14:textId="555B7E88" w:rsidR="00E93A98" w:rsidRPr="00A6642A" w:rsidRDefault="00E93A98" w:rsidP="00431F78">
      <w:pPr>
        <w:pStyle w:val="Listenabsatz"/>
        <w:numPr>
          <w:ilvl w:val="0"/>
          <w:numId w:val="26"/>
        </w:numPr>
        <w:rPr>
          <w:color w:val="auto"/>
          <w:szCs w:val="22"/>
        </w:rPr>
      </w:pPr>
      <w:r>
        <w:rPr>
          <w:color w:val="auto"/>
          <w:szCs w:val="22"/>
        </w:rPr>
        <w:t xml:space="preserve">Thomas teilt mit, dass Wohnung im Pfarrgelände der Propsteigemeinde genutzt werden kann, insbesondere </w:t>
      </w:r>
      <w:r w:rsidR="00A6642A">
        <w:rPr>
          <w:color w:val="auto"/>
          <w:szCs w:val="22"/>
        </w:rPr>
        <w:t>von</w:t>
      </w:r>
      <w:r>
        <w:rPr>
          <w:color w:val="auto"/>
          <w:szCs w:val="22"/>
        </w:rPr>
        <w:t xml:space="preserve"> Margarete </w:t>
      </w:r>
      <w:r w:rsidRPr="00E93A98">
        <w:rPr>
          <w:color w:val="auto"/>
          <w:szCs w:val="22"/>
        </w:rPr>
        <w:sym w:font="Wingdings" w:char="F0E8"/>
      </w:r>
      <w:r w:rsidR="00A6642A">
        <w:rPr>
          <w:color w:val="auto"/>
          <w:szCs w:val="22"/>
        </w:rPr>
        <w:t>für Aufgabe</w:t>
      </w:r>
      <w:r>
        <w:rPr>
          <w:color w:val="auto"/>
          <w:szCs w:val="22"/>
        </w:rPr>
        <w:t xml:space="preserve"> </w:t>
      </w:r>
      <w:r w:rsidRPr="00E13433">
        <w:rPr>
          <w:b/>
          <w:bCs/>
          <w:color w:val="auto"/>
        </w:rPr>
        <w:t>Infopoint in St. Nepomuk</w:t>
      </w:r>
    </w:p>
    <w:p w14:paraId="7B7E14C0" w14:textId="77777777" w:rsidR="00A6642A" w:rsidRDefault="00A6642A" w:rsidP="00A6642A">
      <w:pPr>
        <w:pStyle w:val="Listenabsatz"/>
        <w:rPr>
          <w:color w:val="auto"/>
          <w:szCs w:val="22"/>
        </w:rPr>
      </w:pPr>
    </w:p>
    <w:p w14:paraId="20192CF3" w14:textId="77777777" w:rsidR="00A6642A" w:rsidRDefault="00A6642A" w:rsidP="00A6642A">
      <w:pPr>
        <w:pStyle w:val="Listenabsatz"/>
        <w:rPr>
          <w:color w:val="auto"/>
          <w:szCs w:val="22"/>
        </w:rPr>
      </w:pPr>
    </w:p>
    <w:p w14:paraId="7C8D1F31" w14:textId="5372CCA7" w:rsidR="00267939" w:rsidRPr="00165DD9" w:rsidRDefault="005237ED" w:rsidP="00165DD9">
      <w:pPr>
        <w:spacing w:line="480" w:lineRule="auto"/>
        <w:rPr>
          <w:b/>
          <w:bCs/>
          <w:lang w:bidi="de-DE"/>
        </w:rPr>
      </w:pPr>
      <w:sdt>
        <w:sdtPr>
          <w:rPr>
            <w:b/>
            <w:bCs/>
          </w:rPr>
          <w:id w:val="188813862"/>
          <w:placeholder>
            <w:docPart w:val="705D934BE59248E18CDF2AD26BEC5EE1"/>
          </w:placeholder>
          <w:temporary/>
          <w:showingPlcHdr/>
          <w15:appearance w15:val="hidden"/>
        </w:sdtPr>
        <w:sdtEndPr/>
        <w:sdtContent>
          <w:r w:rsidR="00267939" w:rsidRPr="00165DD9">
            <w:rPr>
              <w:b/>
              <w:bCs/>
              <w:lang w:bidi="de-DE"/>
            </w:rPr>
            <w:t>Nächste Besprechung</w:t>
          </w:r>
        </w:sdtContent>
      </w:sdt>
      <w:r w:rsidR="00267939" w:rsidRPr="00165DD9">
        <w:rPr>
          <w:b/>
          <w:bCs/>
          <w:lang w:bidi="de-DE"/>
        </w:rPr>
        <w:t>:</w:t>
      </w:r>
    </w:p>
    <w:p w14:paraId="4CF28F64" w14:textId="536042D4" w:rsidR="00267939" w:rsidRPr="00431F78" w:rsidRDefault="002230DB" w:rsidP="00267939">
      <w:pPr>
        <w:pStyle w:val="berschrift2"/>
        <w:rPr>
          <w:color w:val="auto"/>
          <w:sz w:val="22"/>
          <w:szCs w:val="22"/>
        </w:rPr>
      </w:pPr>
      <w:r w:rsidRPr="00431F78">
        <w:rPr>
          <w:b/>
          <w:bCs/>
          <w:color w:val="auto"/>
          <w:sz w:val="22"/>
          <w:szCs w:val="22"/>
        </w:rPr>
        <w:t>11</w:t>
      </w:r>
      <w:r w:rsidR="00267939" w:rsidRPr="00431F78">
        <w:rPr>
          <w:b/>
          <w:bCs/>
          <w:color w:val="auto"/>
          <w:sz w:val="22"/>
          <w:szCs w:val="22"/>
        </w:rPr>
        <w:t>.</w:t>
      </w:r>
      <w:r w:rsidRPr="00431F78">
        <w:rPr>
          <w:b/>
          <w:bCs/>
          <w:color w:val="auto"/>
          <w:sz w:val="22"/>
          <w:szCs w:val="22"/>
        </w:rPr>
        <w:t>1</w:t>
      </w:r>
      <w:r w:rsidR="00267939" w:rsidRPr="00431F78">
        <w:rPr>
          <w:b/>
          <w:bCs/>
          <w:color w:val="auto"/>
          <w:sz w:val="22"/>
          <w:szCs w:val="22"/>
        </w:rPr>
        <w:t>0.2024 um 1</w:t>
      </w:r>
      <w:r w:rsidRPr="00431F78">
        <w:rPr>
          <w:b/>
          <w:bCs/>
          <w:color w:val="auto"/>
          <w:sz w:val="22"/>
          <w:szCs w:val="22"/>
        </w:rPr>
        <w:t>8</w:t>
      </w:r>
      <w:r w:rsidR="00267939" w:rsidRPr="00431F78">
        <w:rPr>
          <w:b/>
          <w:bCs/>
          <w:color w:val="auto"/>
          <w:sz w:val="22"/>
          <w:szCs w:val="22"/>
        </w:rPr>
        <w:t xml:space="preserve"> Uhr </w:t>
      </w:r>
    </w:p>
    <w:p w14:paraId="51AB9327" w14:textId="73C7CBA2" w:rsidR="00267939" w:rsidRDefault="00165DD9" w:rsidP="006111F7">
      <w:pPr>
        <w:rPr>
          <w:b/>
          <w:bCs/>
          <w:color w:val="auto"/>
        </w:rPr>
      </w:pPr>
      <w:r>
        <w:rPr>
          <w:b/>
          <w:bCs/>
          <w:color w:val="auto"/>
        </w:rPr>
        <w:t xml:space="preserve">Agenda für </w:t>
      </w:r>
      <w:r w:rsidR="002230DB">
        <w:rPr>
          <w:b/>
          <w:bCs/>
          <w:color w:val="auto"/>
        </w:rPr>
        <w:t>11</w:t>
      </w:r>
      <w:r>
        <w:rPr>
          <w:b/>
          <w:bCs/>
          <w:color w:val="auto"/>
        </w:rPr>
        <w:t>.</w:t>
      </w:r>
      <w:r w:rsidR="002230DB">
        <w:rPr>
          <w:b/>
          <w:bCs/>
          <w:color w:val="auto"/>
        </w:rPr>
        <w:t>1</w:t>
      </w:r>
      <w:r>
        <w:rPr>
          <w:b/>
          <w:bCs/>
          <w:color w:val="auto"/>
        </w:rPr>
        <w:t>0.2024:</w:t>
      </w:r>
    </w:p>
    <w:p w14:paraId="2C3D182A" w14:textId="5B533DAA" w:rsidR="00D330BF" w:rsidRDefault="00D330BF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>
        <w:rPr>
          <w:b/>
          <w:bCs/>
          <w:color w:val="auto"/>
        </w:rPr>
        <w:t>Gestaltung Fl</w:t>
      </w:r>
      <w:r w:rsidR="0017615B">
        <w:rPr>
          <w:b/>
          <w:bCs/>
          <w:color w:val="auto"/>
        </w:rPr>
        <w:t>yer,</w:t>
      </w:r>
    </w:p>
    <w:p w14:paraId="587D14F0" w14:textId="5F2A583B" w:rsidR="0017615B" w:rsidRDefault="0017615B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>
        <w:rPr>
          <w:b/>
          <w:bCs/>
          <w:color w:val="auto"/>
        </w:rPr>
        <w:t xml:space="preserve">Gestaltung Auftritt </w:t>
      </w:r>
      <w:r w:rsidR="00D16242">
        <w:rPr>
          <w:b/>
          <w:bCs/>
          <w:color w:val="auto"/>
        </w:rPr>
        <w:t>für</w:t>
      </w:r>
      <w:r>
        <w:rPr>
          <w:b/>
          <w:bCs/>
          <w:color w:val="auto"/>
        </w:rPr>
        <w:t xml:space="preserve"> Pfarrgemeinden, Bistumsseiten…</w:t>
      </w:r>
    </w:p>
    <w:p w14:paraId="6CC93C92" w14:textId="6BE44F67" w:rsidR="00431F78" w:rsidRDefault="00431F78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>
        <w:rPr>
          <w:b/>
          <w:bCs/>
          <w:color w:val="auto"/>
        </w:rPr>
        <w:t>Einladung an abgestimmten Personenkreis (Versendung Flyer)</w:t>
      </w:r>
    </w:p>
    <w:p w14:paraId="64B87F27" w14:textId="14F2F8E7" w:rsidR="00A6642A" w:rsidRPr="001C637E" w:rsidRDefault="00A6642A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 w:rsidRPr="001C637E">
        <w:rPr>
          <w:b/>
          <w:bCs/>
          <w:color w:val="auto"/>
        </w:rPr>
        <w:t>Workshopangebote am 30. Mai 2025</w:t>
      </w:r>
    </w:p>
    <w:p w14:paraId="267AFD15" w14:textId="60F5AD26" w:rsidR="00A6642A" w:rsidRPr="00A6642A" w:rsidRDefault="00A6642A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 w:rsidRPr="00A6642A">
        <w:rPr>
          <w:b/>
          <w:bCs/>
          <w:color w:val="auto"/>
        </w:rPr>
        <w:t>Finanzierung – Aufstellung der Kosten</w:t>
      </w:r>
    </w:p>
    <w:p w14:paraId="3460B8D1" w14:textId="5C88BE22" w:rsidR="00A6642A" w:rsidRPr="00A6642A" w:rsidRDefault="00A6642A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 w:rsidRPr="00A6642A">
        <w:rPr>
          <w:b/>
          <w:bCs/>
          <w:color w:val="auto"/>
        </w:rPr>
        <w:t>Abendgestaltung am 29.05.2025</w:t>
      </w:r>
    </w:p>
    <w:p w14:paraId="629955A9" w14:textId="22E69499" w:rsidR="00431F78" w:rsidRPr="00D330BF" w:rsidRDefault="00431F78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>
        <w:rPr>
          <w:b/>
          <w:bCs/>
          <w:color w:val="auto"/>
        </w:rPr>
        <w:t>Festlegung der Reihenfolge der weiteren Aufgaben (</w:t>
      </w:r>
      <w:proofErr w:type="spellStart"/>
      <w:r>
        <w:rPr>
          <w:b/>
          <w:bCs/>
          <w:color w:val="auto"/>
        </w:rPr>
        <w:t>Exelliste</w:t>
      </w:r>
      <w:proofErr w:type="spellEnd"/>
      <w:r>
        <w:rPr>
          <w:b/>
          <w:bCs/>
          <w:color w:val="auto"/>
        </w:rPr>
        <w:t>)</w:t>
      </w:r>
    </w:p>
    <w:p w14:paraId="0FBCB79F" w14:textId="77777777" w:rsidR="00267939" w:rsidRDefault="00267939" w:rsidP="006111F7">
      <w:pPr>
        <w:rPr>
          <w:b/>
          <w:bCs/>
          <w:color w:val="auto"/>
        </w:rPr>
      </w:pPr>
    </w:p>
    <w:p w14:paraId="29A16D2A" w14:textId="77777777" w:rsidR="001C637E" w:rsidRDefault="001C637E" w:rsidP="006111F7">
      <w:pPr>
        <w:rPr>
          <w:b/>
          <w:bCs/>
          <w:color w:val="auto"/>
        </w:rPr>
      </w:pPr>
    </w:p>
    <w:p w14:paraId="390858EA" w14:textId="7E236E09" w:rsidR="002230DB" w:rsidRDefault="002230DB" w:rsidP="002230DB">
      <w:pPr>
        <w:rPr>
          <w:b/>
          <w:bCs/>
          <w:color w:val="auto"/>
        </w:rPr>
      </w:pPr>
      <w:r w:rsidRPr="00267939">
        <w:rPr>
          <w:b/>
          <w:bCs/>
          <w:color w:val="auto"/>
        </w:rPr>
        <w:t xml:space="preserve">Auszug aus Protokoll vom </w:t>
      </w:r>
      <w:r w:rsidR="00D26E87">
        <w:rPr>
          <w:b/>
          <w:bCs/>
          <w:color w:val="auto"/>
        </w:rPr>
        <w:t>05</w:t>
      </w:r>
      <w:r w:rsidRPr="00267939">
        <w:rPr>
          <w:b/>
          <w:bCs/>
          <w:color w:val="auto"/>
        </w:rPr>
        <w:t>.0</w:t>
      </w:r>
      <w:r>
        <w:rPr>
          <w:b/>
          <w:bCs/>
          <w:color w:val="auto"/>
        </w:rPr>
        <w:t>9</w:t>
      </w:r>
      <w:r w:rsidRPr="00267939">
        <w:rPr>
          <w:b/>
          <w:bCs/>
          <w:color w:val="auto"/>
        </w:rPr>
        <w:t xml:space="preserve">.2024: </w:t>
      </w:r>
    </w:p>
    <w:p w14:paraId="0804FF73" w14:textId="77777777" w:rsidR="002230DB" w:rsidRPr="002230DB" w:rsidRDefault="002230DB" w:rsidP="002230DB">
      <w:r w:rsidRPr="002230DB">
        <w:rPr>
          <w:b/>
          <w:bCs/>
        </w:rPr>
        <w:t>Verpflegung im Gemeindesaal St. Nepomuk durch Norbert Hohmann</w:t>
      </w:r>
      <w:r w:rsidRPr="002230DB">
        <w:t xml:space="preserve">; </w:t>
      </w:r>
    </w:p>
    <w:p w14:paraId="448438BF" w14:textId="0E02445B" w:rsidR="002230DB" w:rsidRPr="002230DB" w:rsidRDefault="002230DB" w:rsidP="002230DB">
      <w:r w:rsidRPr="002230DB">
        <w:t xml:space="preserve">Donnerstagmittag Suppe 4,50€ pro Person), </w:t>
      </w:r>
    </w:p>
    <w:p w14:paraId="1F81D559" w14:textId="77777777" w:rsidR="002230DB" w:rsidRPr="002230DB" w:rsidRDefault="002230DB" w:rsidP="002230DB">
      <w:r w:rsidRPr="002230DB">
        <w:t>Freitag nach der Eucharistiefeier (Fingerfood 10€ pro Person))</w:t>
      </w:r>
    </w:p>
    <w:p w14:paraId="52E288A1" w14:textId="77777777" w:rsidR="002230DB" w:rsidRPr="002230DB" w:rsidRDefault="002230DB" w:rsidP="002230DB">
      <w:r w:rsidRPr="002230DB">
        <w:t>Samstag zur Abschlussfeier (15€ pro Person)</w:t>
      </w:r>
    </w:p>
    <w:p w14:paraId="64D1B1B6" w14:textId="77777777" w:rsidR="001B1FDF" w:rsidRDefault="001B1FDF" w:rsidP="00655369">
      <w:pPr>
        <w:rPr>
          <w:color w:val="auto"/>
          <w:lang w:bidi="de-DE"/>
        </w:rPr>
      </w:pPr>
    </w:p>
    <w:sectPr w:rsidR="001B1FDF" w:rsidSect="00BE73DE">
      <w:pgSz w:w="11906" w:h="16838" w:code="9"/>
      <w:pgMar w:top="-265" w:right="1080" w:bottom="568" w:left="108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DCA64D" w14:textId="77777777" w:rsidR="004F791B" w:rsidRDefault="004F791B">
      <w:r>
        <w:separator/>
      </w:r>
    </w:p>
  </w:endnote>
  <w:endnote w:type="continuationSeparator" w:id="0">
    <w:p w14:paraId="501F7CEE" w14:textId="77777777" w:rsidR="004F791B" w:rsidRDefault="004F791B">
      <w:r>
        <w:continuationSeparator/>
      </w:r>
    </w:p>
  </w:endnote>
  <w:endnote w:type="continuationNotice" w:id="1">
    <w:p w14:paraId="5B24652D" w14:textId="77777777" w:rsidR="004F791B" w:rsidRDefault="004F791B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1C5371" w14:textId="77777777" w:rsidR="004F791B" w:rsidRDefault="004F791B">
      <w:r>
        <w:separator/>
      </w:r>
    </w:p>
  </w:footnote>
  <w:footnote w:type="continuationSeparator" w:id="0">
    <w:p w14:paraId="1FB5A727" w14:textId="77777777" w:rsidR="004F791B" w:rsidRDefault="004F791B">
      <w:r>
        <w:continuationSeparator/>
      </w:r>
    </w:p>
  </w:footnote>
  <w:footnote w:type="continuationNotice" w:id="1">
    <w:p w14:paraId="4F2C8A0F" w14:textId="77777777" w:rsidR="004F791B" w:rsidRDefault="004F791B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ennumm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52F02C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F663B9"/>
    <w:multiLevelType w:val="hybridMultilevel"/>
    <w:tmpl w:val="310C05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E0A2A"/>
    <w:multiLevelType w:val="hybridMultilevel"/>
    <w:tmpl w:val="A1165A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F2217D"/>
    <w:multiLevelType w:val="hybridMultilevel"/>
    <w:tmpl w:val="EFFC3E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5016CA"/>
    <w:multiLevelType w:val="hybridMultilevel"/>
    <w:tmpl w:val="5418A3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E36581"/>
    <w:multiLevelType w:val="hybridMultilevel"/>
    <w:tmpl w:val="B5E8FB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50874"/>
    <w:multiLevelType w:val="hybridMultilevel"/>
    <w:tmpl w:val="ECCAB1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0410797">
    <w:abstractNumId w:val="14"/>
  </w:num>
  <w:num w:numId="2" w16cid:durableId="1313675668">
    <w:abstractNumId w:val="18"/>
  </w:num>
  <w:num w:numId="3" w16cid:durableId="1762294602">
    <w:abstractNumId w:val="11"/>
  </w:num>
  <w:num w:numId="4" w16cid:durableId="226113464">
    <w:abstractNumId w:val="10"/>
  </w:num>
  <w:num w:numId="5" w16cid:durableId="416177029">
    <w:abstractNumId w:val="13"/>
  </w:num>
  <w:num w:numId="6" w16cid:durableId="1661352455">
    <w:abstractNumId w:val="9"/>
  </w:num>
  <w:num w:numId="7" w16cid:durableId="692807018">
    <w:abstractNumId w:val="7"/>
  </w:num>
  <w:num w:numId="8" w16cid:durableId="881944109">
    <w:abstractNumId w:val="6"/>
  </w:num>
  <w:num w:numId="9" w16cid:durableId="1264613414">
    <w:abstractNumId w:val="5"/>
  </w:num>
  <w:num w:numId="10" w16cid:durableId="488012013">
    <w:abstractNumId w:val="4"/>
  </w:num>
  <w:num w:numId="11" w16cid:durableId="1377437456">
    <w:abstractNumId w:val="8"/>
  </w:num>
  <w:num w:numId="12" w16cid:durableId="1421947281">
    <w:abstractNumId w:val="3"/>
  </w:num>
  <w:num w:numId="13" w16cid:durableId="966006257">
    <w:abstractNumId w:val="2"/>
  </w:num>
  <w:num w:numId="14" w16cid:durableId="699286368">
    <w:abstractNumId w:val="1"/>
  </w:num>
  <w:num w:numId="15" w16cid:durableId="1047995699">
    <w:abstractNumId w:val="0"/>
  </w:num>
  <w:num w:numId="16" w16cid:durableId="94905718">
    <w:abstractNumId w:val="20"/>
  </w:num>
  <w:num w:numId="17" w16cid:durableId="194998947">
    <w:abstractNumId w:val="22"/>
  </w:num>
  <w:num w:numId="18" w16cid:durableId="972559628">
    <w:abstractNumId w:val="21"/>
  </w:num>
  <w:num w:numId="19" w16cid:durableId="1080828322">
    <w:abstractNumId w:val="9"/>
  </w:num>
  <w:num w:numId="20" w16cid:durableId="1514148791">
    <w:abstractNumId w:val="17"/>
  </w:num>
  <w:num w:numId="21" w16cid:durableId="1871333775">
    <w:abstractNumId w:val="15"/>
  </w:num>
  <w:num w:numId="22" w16cid:durableId="1638796617">
    <w:abstractNumId w:val="19"/>
  </w:num>
  <w:num w:numId="23" w16cid:durableId="1897354654">
    <w:abstractNumId w:val="16"/>
  </w:num>
  <w:num w:numId="24" w16cid:durableId="458694674">
    <w:abstractNumId w:val="12"/>
  </w:num>
  <w:num w:numId="25" w16cid:durableId="1057975462">
    <w:abstractNumId w:val="24"/>
  </w:num>
  <w:num w:numId="26" w16cid:durableId="186786447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9B"/>
    <w:rsid w:val="00001178"/>
    <w:rsid w:val="00001D81"/>
    <w:rsid w:val="000065D6"/>
    <w:rsid w:val="000147C9"/>
    <w:rsid w:val="00022357"/>
    <w:rsid w:val="00024787"/>
    <w:rsid w:val="00033A86"/>
    <w:rsid w:val="0004181A"/>
    <w:rsid w:val="00043235"/>
    <w:rsid w:val="00045B9F"/>
    <w:rsid w:val="000550A6"/>
    <w:rsid w:val="00056A41"/>
    <w:rsid w:val="00063237"/>
    <w:rsid w:val="00072585"/>
    <w:rsid w:val="0007293E"/>
    <w:rsid w:val="00081D4D"/>
    <w:rsid w:val="00090F53"/>
    <w:rsid w:val="0009407A"/>
    <w:rsid w:val="000A2E16"/>
    <w:rsid w:val="000A7ADA"/>
    <w:rsid w:val="000C0DDC"/>
    <w:rsid w:val="000D1B9D"/>
    <w:rsid w:val="000D5725"/>
    <w:rsid w:val="000F21A5"/>
    <w:rsid w:val="00111E9A"/>
    <w:rsid w:val="00124E84"/>
    <w:rsid w:val="00146630"/>
    <w:rsid w:val="00151E11"/>
    <w:rsid w:val="001542CE"/>
    <w:rsid w:val="00157D30"/>
    <w:rsid w:val="001604D3"/>
    <w:rsid w:val="00164654"/>
    <w:rsid w:val="0016593C"/>
    <w:rsid w:val="00165DD9"/>
    <w:rsid w:val="0017369C"/>
    <w:rsid w:val="0017615B"/>
    <w:rsid w:val="001800AA"/>
    <w:rsid w:val="00184799"/>
    <w:rsid w:val="00185ECE"/>
    <w:rsid w:val="0019575F"/>
    <w:rsid w:val="00196BE1"/>
    <w:rsid w:val="0019722C"/>
    <w:rsid w:val="00197537"/>
    <w:rsid w:val="001A321A"/>
    <w:rsid w:val="001A64CE"/>
    <w:rsid w:val="001A77B7"/>
    <w:rsid w:val="001B1FDF"/>
    <w:rsid w:val="001B4BD0"/>
    <w:rsid w:val="001B6997"/>
    <w:rsid w:val="001B7D0A"/>
    <w:rsid w:val="001C637E"/>
    <w:rsid w:val="001E0E29"/>
    <w:rsid w:val="001E31DA"/>
    <w:rsid w:val="001F2563"/>
    <w:rsid w:val="001F613B"/>
    <w:rsid w:val="002014A5"/>
    <w:rsid w:val="00202A0C"/>
    <w:rsid w:val="002135A0"/>
    <w:rsid w:val="00215BEE"/>
    <w:rsid w:val="002230DB"/>
    <w:rsid w:val="00231CBF"/>
    <w:rsid w:val="00246FA8"/>
    <w:rsid w:val="00254227"/>
    <w:rsid w:val="0025614F"/>
    <w:rsid w:val="0026225D"/>
    <w:rsid w:val="00263F94"/>
    <w:rsid w:val="00267939"/>
    <w:rsid w:val="0027040D"/>
    <w:rsid w:val="00272A95"/>
    <w:rsid w:val="0027670B"/>
    <w:rsid w:val="00276FC9"/>
    <w:rsid w:val="00282029"/>
    <w:rsid w:val="00291775"/>
    <w:rsid w:val="002A2B44"/>
    <w:rsid w:val="002A3FCB"/>
    <w:rsid w:val="002B1C74"/>
    <w:rsid w:val="002D3701"/>
    <w:rsid w:val="002D758C"/>
    <w:rsid w:val="002E0928"/>
    <w:rsid w:val="002E3BC0"/>
    <w:rsid w:val="002E7926"/>
    <w:rsid w:val="002E7F43"/>
    <w:rsid w:val="002F6FC1"/>
    <w:rsid w:val="00307076"/>
    <w:rsid w:val="0032180D"/>
    <w:rsid w:val="00332087"/>
    <w:rsid w:val="00342538"/>
    <w:rsid w:val="00343665"/>
    <w:rsid w:val="0035209E"/>
    <w:rsid w:val="00357A97"/>
    <w:rsid w:val="0036069B"/>
    <w:rsid w:val="0037488D"/>
    <w:rsid w:val="003871FA"/>
    <w:rsid w:val="003901AF"/>
    <w:rsid w:val="003A273F"/>
    <w:rsid w:val="003B0648"/>
    <w:rsid w:val="003B1E67"/>
    <w:rsid w:val="003B249A"/>
    <w:rsid w:val="003B2727"/>
    <w:rsid w:val="003B5FCE"/>
    <w:rsid w:val="003C1544"/>
    <w:rsid w:val="003C57A5"/>
    <w:rsid w:val="003D57E8"/>
    <w:rsid w:val="003E26DC"/>
    <w:rsid w:val="003E7E1F"/>
    <w:rsid w:val="003F11FD"/>
    <w:rsid w:val="003F4BC7"/>
    <w:rsid w:val="00402E7E"/>
    <w:rsid w:val="0040497A"/>
    <w:rsid w:val="00416222"/>
    <w:rsid w:val="00416C64"/>
    <w:rsid w:val="00424F9F"/>
    <w:rsid w:val="00431F78"/>
    <w:rsid w:val="00435446"/>
    <w:rsid w:val="00444031"/>
    <w:rsid w:val="0044429F"/>
    <w:rsid w:val="00445DBB"/>
    <w:rsid w:val="00446758"/>
    <w:rsid w:val="00455E74"/>
    <w:rsid w:val="00457DCA"/>
    <w:rsid w:val="00466C22"/>
    <w:rsid w:val="00476525"/>
    <w:rsid w:val="00486368"/>
    <w:rsid w:val="00486EE3"/>
    <w:rsid w:val="0049101A"/>
    <w:rsid w:val="0049570D"/>
    <w:rsid w:val="004A3DC9"/>
    <w:rsid w:val="004B154A"/>
    <w:rsid w:val="004B3A6D"/>
    <w:rsid w:val="004C51B8"/>
    <w:rsid w:val="004D2FEE"/>
    <w:rsid w:val="004D5988"/>
    <w:rsid w:val="004D6665"/>
    <w:rsid w:val="004E01F1"/>
    <w:rsid w:val="004E7756"/>
    <w:rsid w:val="004F0C12"/>
    <w:rsid w:val="004F2BF6"/>
    <w:rsid w:val="004F2E90"/>
    <w:rsid w:val="004F31FD"/>
    <w:rsid w:val="004F4532"/>
    <w:rsid w:val="004F791B"/>
    <w:rsid w:val="00506542"/>
    <w:rsid w:val="005072A9"/>
    <w:rsid w:val="00512149"/>
    <w:rsid w:val="00520BB0"/>
    <w:rsid w:val="005237ED"/>
    <w:rsid w:val="005310A1"/>
    <w:rsid w:val="00532523"/>
    <w:rsid w:val="00540408"/>
    <w:rsid w:val="005579A5"/>
    <w:rsid w:val="0056007B"/>
    <w:rsid w:val="00565729"/>
    <w:rsid w:val="0056685A"/>
    <w:rsid w:val="00567358"/>
    <w:rsid w:val="00577DB4"/>
    <w:rsid w:val="0058206D"/>
    <w:rsid w:val="005821BD"/>
    <w:rsid w:val="00591AB5"/>
    <w:rsid w:val="0059260C"/>
    <w:rsid w:val="005A07A1"/>
    <w:rsid w:val="005A7808"/>
    <w:rsid w:val="005B39D1"/>
    <w:rsid w:val="005B519C"/>
    <w:rsid w:val="005C2DA8"/>
    <w:rsid w:val="005C65AD"/>
    <w:rsid w:val="005C7C7E"/>
    <w:rsid w:val="005D2056"/>
    <w:rsid w:val="005E06DA"/>
    <w:rsid w:val="005E17E3"/>
    <w:rsid w:val="005E3F23"/>
    <w:rsid w:val="006111F7"/>
    <w:rsid w:val="006150B0"/>
    <w:rsid w:val="00621713"/>
    <w:rsid w:val="00624015"/>
    <w:rsid w:val="00624148"/>
    <w:rsid w:val="00635368"/>
    <w:rsid w:val="00635577"/>
    <w:rsid w:val="00641A75"/>
    <w:rsid w:val="00641A7B"/>
    <w:rsid w:val="00655369"/>
    <w:rsid w:val="00655F6F"/>
    <w:rsid w:val="00680653"/>
    <w:rsid w:val="006842B5"/>
    <w:rsid w:val="00684306"/>
    <w:rsid w:val="00692615"/>
    <w:rsid w:val="006A0265"/>
    <w:rsid w:val="006A20DE"/>
    <w:rsid w:val="006A73E9"/>
    <w:rsid w:val="006B2327"/>
    <w:rsid w:val="006B7A99"/>
    <w:rsid w:val="006C01BD"/>
    <w:rsid w:val="006C40CD"/>
    <w:rsid w:val="006D5F89"/>
    <w:rsid w:val="006D7DE6"/>
    <w:rsid w:val="00701435"/>
    <w:rsid w:val="007014B5"/>
    <w:rsid w:val="00701708"/>
    <w:rsid w:val="007036BF"/>
    <w:rsid w:val="00703F95"/>
    <w:rsid w:val="007048DC"/>
    <w:rsid w:val="007069C3"/>
    <w:rsid w:val="00707C06"/>
    <w:rsid w:val="007108DC"/>
    <w:rsid w:val="0071704E"/>
    <w:rsid w:val="007173EB"/>
    <w:rsid w:val="00717E7F"/>
    <w:rsid w:val="00721018"/>
    <w:rsid w:val="00725E4B"/>
    <w:rsid w:val="00730534"/>
    <w:rsid w:val="007315E2"/>
    <w:rsid w:val="0074413B"/>
    <w:rsid w:val="007528EB"/>
    <w:rsid w:val="00761E8D"/>
    <w:rsid w:val="007638A6"/>
    <w:rsid w:val="00764ACD"/>
    <w:rsid w:val="007702C6"/>
    <w:rsid w:val="00772E3C"/>
    <w:rsid w:val="00774146"/>
    <w:rsid w:val="00775A2F"/>
    <w:rsid w:val="0078288E"/>
    <w:rsid w:val="00786D8E"/>
    <w:rsid w:val="007900F3"/>
    <w:rsid w:val="00797F60"/>
    <w:rsid w:val="007A7371"/>
    <w:rsid w:val="007B3F2B"/>
    <w:rsid w:val="007B4416"/>
    <w:rsid w:val="007B507E"/>
    <w:rsid w:val="007D2640"/>
    <w:rsid w:val="007D7471"/>
    <w:rsid w:val="007E0FAA"/>
    <w:rsid w:val="007E1C6D"/>
    <w:rsid w:val="007E6740"/>
    <w:rsid w:val="008020C3"/>
    <w:rsid w:val="00803E60"/>
    <w:rsid w:val="00805883"/>
    <w:rsid w:val="00807611"/>
    <w:rsid w:val="00813308"/>
    <w:rsid w:val="008239C2"/>
    <w:rsid w:val="00825A5D"/>
    <w:rsid w:val="00833E74"/>
    <w:rsid w:val="008361F1"/>
    <w:rsid w:val="0083758C"/>
    <w:rsid w:val="008442BE"/>
    <w:rsid w:val="00865354"/>
    <w:rsid w:val="0087444D"/>
    <w:rsid w:val="008746A9"/>
    <w:rsid w:val="00876655"/>
    <w:rsid w:val="00880307"/>
    <w:rsid w:val="00883FFD"/>
    <w:rsid w:val="008844E0"/>
    <w:rsid w:val="00884FBD"/>
    <w:rsid w:val="0088629A"/>
    <w:rsid w:val="00886C6F"/>
    <w:rsid w:val="00895650"/>
    <w:rsid w:val="00895F07"/>
    <w:rsid w:val="008A2B08"/>
    <w:rsid w:val="008A776B"/>
    <w:rsid w:val="008C2C2F"/>
    <w:rsid w:val="008C5452"/>
    <w:rsid w:val="008C5DE9"/>
    <w:rsid w:val="008C61F3"/>
    <w:rsid w:val="008D760F"/>
    <w:rsid w:val="008E1349"/>
    <w:rsid w:val="008E4CC3"/>
    <w:rsid w:val="008E6A34"/>
    <w:rsid w:val="008F1279"/>
    <w:rsid w:val="008F13FE"/>
    <w:rsid w:val="00900448"/>
    <w:rsid w:val="00906E02"/>
    <w:rsid w:val="00907EA5"/>
    <w:rsid w:val="009104D4"/>
    <w:rsid w:val="00913D4E"/>
    <w:rsid w:val="009422B5"/>
    <w:rsid w:val="00944A3C"/>
    <w:rsid w:val="009526E3"/>
    <w:rsid w:val="009579FE"/>
    <w:rsid w:val="009623FD"/>
    <w:rsid w:val="009636AF"/>
    <w:rsid w:val="00967B20"/>
    <w:rsid w:val="009709F9"/>
    <w:rsid w:val="00990459"/>
    <w:rsid w:val="00995D8B"/>
    <w:rsid w:val="009A1928"/>
    <w:rsid w:val="009A29BE"/>
    <w:rsid w:val="009A41D8"/>
    <w:rsid w:val="009B5506"/>
    <w:rsid w:val="009B6A24"/>
    <w:rsid w:val="009C5036"/>
    <w:rsid w:val="009C65DB"/>
    <w:rsid w:val="009D163A"/>
    <w:rsid w:val="009E1E5C"/>
    <w:rsid w:val="009E2D42"/>
    <w:rsid w:val="009E3940"/>
    <w:rsid w:val="009E4211"/>
    <w:rsid w:val="009E4875"/>
    <w:rsid w:val="009F3500"/>
    <w:rsid w:val="00A07F5E"/>
    <w:rsid w:val="00A12843"/>
    <w:rsid w:val="00A12B38"/>
    <w:rsid w:val="00A65F9B"/>
    <w:rsid w:val="00A6642A"/>
    <w:rsid w:val="00A70380"/>
    <w:rsid w:val="00A8115B"/>
    <w:rsid w:val="00A84617"/>
    <w:rsid w:val="00A97545"/>
    <w:rsid w:val="00AB3E35"/>
    <w:rsid w:val="00AC2856"/>
    <w:rsid w:val="00AC2BFB"/>
    <w:rsid w:val="00AD10B6"/>
    <w:rsid w:val="00AD216E"/>
    <w:rsid w:val="00AD3AA8"/>
    <w:rsid w:val="00AD7975"/>
    <w:rsid w:val="00AF0617"/>
    <w:rsid w:val="00AF452B"/>
    <w:rsid w:val="00B04252"/>
    <w:rsid w:val="00B22AE0"/>
    <w:rsid w:val="00B2784B"/>
    <w:rsid w:val="00B425C1"/>
    <w:rsid w:val="00B51AD7"/>
    <w:rsid w:val="00B53C83"/>
    <w:rsid w:val="00B71913"/>
    <w:rsid w:val="00B7207F"/>
    <w:rsid w:val="00B8404C"/>
    <w:rsid w:val="00B8497A"/>
    <w:rsid w:val="00B917BC"/>
    <w:rsid w:val="00B919CF"/>
    <w:rsid w:val="00B94D69"/>
    <w:rsid w:val="00B95594"/>
    <w:rsid w:val="00B95EAD"/>
    <w:rsid w:val="00B9611D"/>
    <w:rsid w:val="00BA44D2"/>
    <w:rsid w:val="00BA4FFC"/>
    <w:rsid w:val="00BB0FDD"/>
    <w:rsid w:val="00BB7D43"/>
    <w:rsid w:val="00BC0392"/>
    <w:rsid w:val="00BC7364"/>
    <w:rsid w:val="00BD31A9"/>
    <w:rsid w:val="00BE31AD"/>
    <w:rsid w:val="00BE7323"/>
    <w:rsid w:val="00BE73DE"/>
    <w:rsid w:val="00BF2F37"/>
    <w:rsid w:val="00C008B5"/>
    <w:rsid w:val="00C010A8"/>
    <w:rsid w:val="00C021A3"/>
    <w:rsid w:val="00C04B20"/>
    <w:rsid w:val="00C113D2"/>
    <w:rsid w:val="00C139A1"/>
    <w:rsid w:val="00C145EB"/>
    <w:rsid w:val="00C1489F"/>
    <w:rsid w:val="00C163BF"/>
    <w:rsid w:val="00C310B3"/>
    <w:rsid w:val="00C41E6E"/>
    <w:rsid w:val="00C54681"/>
    <w:rsid w:val="00C65D71"/>
    <w:rsid w:val="00C7447B"/>
    <w:rsid w:val="00C80A2B"/>
    <w:rsid w:val="00C812A7"/>
    <w:rsid w:val="00C9008F"/>
    <w:rsid w:val="00C92E99"/>
    <w:rsid w:val="00C97C8C"/>
    <w:rsid w:val="00CA4D76"/>
    <w:rsid w:val="00CB1FB5"/>
    <w:rsid w:val="00CB5353"/>
    <w:rsid w:val="00CC22FD"/>
    <w:rsid w:val="00CD451A"/>
    <w:rsid w:val="00CD77F0"/>
    <w:rsid w:val="00CE2607"/>
    <w:rsid w:val="00CE41FE"/>
    <w:rsid w:val="00CE550E"/>
    <w:rsid w:val="00CF274F"/>
    <w:rsid w:val="00D0282A"/>
    <w:rsid w:val="00D054CB"/>
    <w:rsid w:val="00D05AD3"/>
    <w:rsid w:val="00D11EAA"/>
    <w:rsid w:val="00D1368B"/>
    <w:rsid w:val="00D157EB"/>
    <w:rsid w:val="00D1588C"/>
    <w:rsid w:val="00D16242"/>
    <w:rsid w:val="00D17D37"/>
    <w:rsid w:val="00D261CA"/>
    <w:rsid w:val="00D26E87"/>
    <w:rsid w:val="00D32196"/>
    <w:rsid w:val="00D330BF"/>
    <w:rsid w:val="00D34FA0"/>
    <w:rsid w:val="00D350A6"/>
    <w:rsid w:val="00D41A76"/>
    <w:rsid w:val="00D43A1B"/>
    <w:rsid w:val="00D50889"/>
    <w:rsid w:val="00D5132F"/>
    <w:rsid w:val="00D532EE"/>
    <w:rsid w:val="00D56443"/>
    <w:rsid w:val="00D66EE7"/>
    <w:rsid w:val="00D677FF"/>
    <w:rsid w:val="00D75DD1"/>
    <w:rsid w:val="00D874EE"/>
    <w:rsid w:val="00D92512"/>
    <w:rsid w:val="00D92E95"/>
    <w:rsid w:val="00D968FE"/>
    <w:rsid w:val="00D97972"/>
    <w:rsid w:val="00DA4B3B"/>
    <w:rsid w:val="00DA685B"/>
    <w:rsid w:val="00DA79D2"/>
    <w:rsid w:val="00DB6BEE"/>
    <w:rsid w:val="00DC0FB5"/>
    <w:rsid w:val="00DE072A"/>
    <w:rsid w:val="00DE2C5A"/>
    <w:rsid w:val="00DE5FE7"/>
    <w:rsid w:val="00DE7DDC"/>
    <w:rsid w:val="00DF4CF8"/>
    <w:rsid w:val="00E12C98"/>
    <w:rsid w:val="00E13433"/>
    <w:rsid w:val="00E234A7"/>
    <w:rsid w:val="00E267B4"/>
    <w:rsid w:val="00E33EF8"/>
    <w:rsid w:val="00E376B4"/>
    <w:rsid w:val="00E47679"/>
    <w:rsid w:val="00E55A76"/>
    <w:rsid w:val="00E60A93"/>
    <w:rsid w:val="00E60CDB"/>
    <w:rsid w:val="00E613E3"/>
    <w:rsid w:val="00E62DA2"/>
    <w:rsid w:val="00E71EFE"/>
    <w:rsid w:val="00E76ABB"/>
    <w:rsid w:val="00E82400"/>
    <w:rsid w:val="00E83B73"/>
    <w:rsid w:val="00E84D62"/>
    <w:rsid w:val="00E93A98"/>
    <w:rsid w:val="00EA5A86"/>
    <w:rsid w:val="00EA5C14"/>
    <w:rsid w:val="00EA5CA8"/>
    <w:rsid w:val="00EB6B4D"/>
    <w:rsid w:val="00EC6A7C"/>
    <w:rsid w:val="00EF75CC"/>
    <w:rsid w:val="00F1200F"/>
    <w:rsid w:val="00F168A7"/>
    <w:rsid w:val="00F204BC"/>
    <w:rsid w:val="00F241DD"/>
    <w:rsid w:val="00F26452"/>
    <w:rsid w:val="00F73C4E"/>
    <w:rsid w:val="00F73FDC"/>
    <w:rsid w:val="00F77715"/>
    <w:rsid w:val="00F80633"/>
    <w:rsid w:val="00F85586"/>
    <w:rsid w:val="00F867FD"/>
    <w:rsid w:val="00F9136A"/>
    <w:rsid w:val="00F925B9"/>
    <w:rsid w:val="00F93C03"/>
    <w:rsid w:val="00F94A28"/>
    <w:rsid w:val="00F959FC"/>
    <w:rsid w:val="00FA0E43"/>
    <w:rsid w:val="00FB143A"/>
    <w:rsid w:val="00FB3B98"/>
    <w:rsid w:val="00FB41A3"/>
    <w:rsid w:val="00FB4C69"/>
    <w:rsid w:val="00FB6347"/>
    <w:rsid w:val="00FC2269"/>
    <w:rsid w:val="00FC59F1"/>
    <w:rsid w:val="00FC709C"/>
    <w:rsid w:val="00FC73BE"/>
    <w:rsid w:val="00FE0437"/>
    <w:rsid w:val="00FE576D"/>
    <w:rsid w:val="00FE5AC6"/>
    <w:rsid w:val="37C1A16B"/>
    <w:rsid w:val="492F7B95"/>
    <w:rsid w:val="4E1F9139"/>
    <w:rsid w:val="545BBD11"/>
    <w:rsid w:val="5A88E39C"/>
    <w:rsid w:val="7957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FDEF14"/>
  <w15:chartTrackingRefBased/>
  <w15:docId w15:val="{F5234D99-21CD-4E1E-979B-8BE0B870C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76655"/>
    <w:pPr>
      <w:spacing w:before="40" w:after="40"/>
    </w:pPr>
    <w:rPr>
      <w:color w:val="44546A" w:themeColor="text2"/>
      <w:szCs w:val="21"/>
    </w:rPr>
  </w:style>
  <w:style w:type="paragraph" w:styleId="berschrift1">
    <w:name w:val="heading 1"/>
    <w:basedOn w:val="Standard"/>
    <w:next w:val="Standard"/>
    <w:uiPriority w:val="9"/>
    <w:qFormat/>
    <w:rsid w:val="00876655"/>
    <w:pPr>
      <w:spacing w:before="600" w:after="120"/>
      <w:outlineLvl w:val="0"/>
    </w:pPr>
    <w:rPr>
      <w:rFonts w:asciiTheme="majorHAnsi" w:eastAsiaTheme="majorEastAsia" w:hAnsiTheme="majorHAnsi" w:cs="Times New Roman (Headings CS)"/>
      <w:b/>
      <w:caps/>
      <w:color w:val="000000" w:themeColor="text1"/>
      <w:spacing w:val="20"/>
      <w:sz w:val="24"/>
      <w:szCs w:val="24"/>
    </w:rPr>
  </w:style>
  <w:style w:type="paragraph" w:styleId="berschrift2">
    <w:name w:val="heading 2"/>
    <w:basedOn w:val="Standard"/>
    <w:next w:val="Standard"/>
    <w:uiPriority w:val="9"/>
    <w:rsid w:val="00876655"/>
    <w:pPr>
      <w:outlineLvl w:val="1"/>
    </w:pPr>
    <w:rPr>
      <w:rFonts w:asciiTheme="majorHAnsi" w:eastAsiaTheme="majorEastAsia" w:hAnsiTheme="majorHAnsi" w:cstheme="majorBidi"/>
      <w:sz w:val="24"/>
    </w:rPr>
  </w:style>
  <w:style w:type="paragraph" w:styleId="berschrift3">
    <w:name w:val="heading 3"/>
    <w:basedOn w:val="Standard"/>
    <w:next w:val="Standard"/>
    <w:link w:val="berschrift3Zchn"/>
    <w:uiPriority w:val="9"/>
    <w:semiHidden/>
    <w:rsid w:val="00624148"/>
    <w:pPr>
      <w:keepNext/>
      <w:keepLines/>
      <w:spacing w:after="0"/>
      <w:outlineLvl w:val="2"/>
    </w:pPr>
    <w:rPr>
      <w:rFonts w:eastAsiaTheme="majorEastAsia" w:cstheme="majorBidi"/>
      <w:color w:val="2F2119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302119" w:themeColor="accent1" w:themeShade="8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2F2119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2F2119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qFormat/>
    <w:rPr>
      <w:color w:val="808080"/>
    </w:rPr>
  </w:style>
  <w:style w:type="paragraph" w:customStyle="1" w:styleId="Hintergrundplatzhalter">
    <w:name w:val="Hintergrundplatzhalter"/>
    <w:basedOn w:val="Standard"/>
    <w:next w:val="Standard"/>
    <w:semiHidden/>
    <w:qFormat/>
    <w:rsid w:val="00E33EF8"/>
    <w:pPr>
      <w:spacing w:before="0" w:after="600"/>
    </w:pPr>
    <w:rPr>
      <w:sz w:val="10"/>
    </w:rPr>
  </w:style>
  <w:style w:type="paragraph" w:styleId="Fuzeile">
    <w:name w:val="footer"/>
    <w:basedOn w:val="Standard"/>
    <w:link w:val="FuzeileZchn"/>
    <w:uiPriority w:val="99"/>
    <w:semiHidden/>
    <w:rsid w:val="007173EB"/>
    <w:pPr>
      <w:spacing w:before="0" w:after="0"/>
      <w:jc w:val="right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Titel">
    <w:name w:val="Title"/>
    <w:basedOn w:val="Standard"/>
    <w:uiPriority w:val="1"/>
    <w:qFormat/>
    <w:rsid w:val="00876655"/>
    <w:pPr>
      <w:spacing w:before="0" w:after="160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sz w:val="60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entabelle6farbig">
    <w:name w:val="List Table 6 Colorful"/>
    <w:basedOn w:val="NormaleTabelle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ufzhlungszeichen">
    <w:name w:val="List Bullet"/>
    <w:basedOn w:val="Standard"/>
    <w:uiPriority w:val="10"/>
    <w:unhideWhenUsed/>
    <w:qFormat/>
    <w:rsid w:val="0083758C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Untertitel">
    <w:name w:val="Subtitle"/>
    <w:basedOn w:val="Standard"/>
    <w:next w:val="Standard"/>
    <w:uiPriority w:val="2"/>
    <w:qFormat/>
    <w:rsid w:val="00876655"/>
    <w:pPr>
      <w:spacing w:after="360"/>
    </w:pPr>
    <w:rPr>
      <w:rFonts w:asciiTheme="majorHAnsi" w:eastAsiaTheme="majorEastAsia" w:hAnsiTheme="majorHAnsi" w:cs="Times New Roman (Headings CS)"/>
      <w:caps/>
      <w:color w:val="000000" w:themeColor="text1"/>
      <w:spacing w:val="40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60A93"/>
    <w:rPr>
      <w:rFonts w:asciiTheme="majorHAnsi" w:eastAsiaTheme="majorEastAsia" w:hAnsiTheme="majorHAnsi" w:cstheme="majorBidi"/>
      <w:i/>
      <w:iCs/>
      <w:color w:val="302119" w:themeColor="accent1" w:themeShade="80"/>
      <w:sz w:val="21"/>
      <w:szCs w:val="21"/>
    </w:rPr>
  </w:style>
  <w:style w:type="paragraph" w:styleId="Kopfzeile">
    <w:name w:val="header"/>
    <w:basedOn w:val="Standard"/>
    <w:link w:val="KopfzeileZchn"/>
    <w:uiPriority w:val="99"/>
    <w:semiHidden/>
    <w:rsid w:val="007173EB"/>
    <w:pPr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3FCB"/>
    <w:rPr>
      <w:rFonts w:ascii="Segoe UI" w:hAnsi="Segoe UI" w:cs="Segoe UI"/>
      <w:szCs w:val="18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2A3FCB"/>
  </w:style>
  <w:style w:type="paragraph" w:styleId="Blocktext">
    <w:name w:val="Block Text"/>
    <w:basedOn w:val="Standard"/>
    <w:uiPriority w:val="99"/>
    <w:semiHidden/>
    <w:unhideWhenUsed/>
    <w:rsid w:val="002D3701"/>
    <w:pPr>
      <w:pBdr>
        <w:top w:val="single" w:sz="2" w:space="10" w:color="302119" w:themeColor="accent1" w:themeShade="80" w:shadow="1"/>
        <w:left w:val="single" w:sz="2" w:space="10" w:color="302119" w:themeColor="accent1" w:themeShade="80" w:shadow="1"/>
        <w:bottom w:val="single" w:sz="2" w:space="10" w:color="302119" w:themeColor="accent1" w:themeShade="80" w:shadow="1"/>
        <w:right w:val="single" w:sz="2" w:space="10" w:color="302119" w:themeColor="accent1" w:themeShade="80" w:shadow="1"/>
      </w:pBdr>
      <w:ind w:left="1152" w:right="1152"/>
    </w:pPr>
    <w:rPr>
      <w:i/>
      <w:iCs/>
      <w:color w:val="302119" w:themeColor="accent1" w:themeShade="80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2A3FCB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2A3FCB"/>
    <w:rPr>
      <w:szCs w:val="21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2A3FCB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2A3FCB"/>
    <w:rPr>
      <w:szCs w:val="21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2A3FCB"/>
    <w:rPr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2A3FCB"/>
    <w:rPr>
      <w:szCs w:val="21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2A3FCB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2A3FCB"/>
    <w:rPr>
      <w:szCs w:val="21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2A3FCB"/>
    <w:rPr>
      <w:szCs w:val="21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2A3FCB"/>
    <w:rPr>
      <w:szCs w:val="2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2A3FCB"/>
    <w:rPr>
      <w:szCs w:val="16"/>
    </w:rPr>
  </w:style>
  <w:style w:type="character" w:styleId="Buchtitel">
    <w:name w:val="Book Title"/>
    <w:basedOn w:val="Absatz-Standardschriftar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Gruformel">
    <w:name w:val="Closing"/>
    <w:basedOn w:val="Standard"/>
    <w:link w:val="Gruformel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2A3FCB"/>
    <w:rPr>
      <w:szCs w:val="21"/>
    </w:rPr>
  </w:style>
  <w:style w:type="table" w:styleId="FarbigesRaster">
    <w:name w:val="Colorful Grid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</w:rPr>
      <w:tblPr/>
      <w:tcPr>
        <w:shd w:val="clear" w:color="auto" w:fill="CCAFA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AFA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</w:rPr>
      <w:tblPr/>
      <w:tcPr>
        <w:shd w:val="clear" w:color="auto" w:fill="E5E1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E1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</w:rPr>
      <w:tblPr/>
      <w:tcPr>
        <w:shd w:val="clear" w:color="auto" w:fill="5BFFB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FF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</w:rPr>
      <w:tblPr/>
      <w:tcPr>
        <w:shd w:val="clear" w:color="auto" w:fill="CEDBD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DBD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</w:rPr>
      <w:tblPr/>
      <w:tcPr>
        <w:shd w:val="clear" w:color="auto" w:fill="CBBFC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BFC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</w:rPr>
      <w:tblPr/>
      <w:tcPr>
        <w:shd w:val="clear" w:color="auto" w:fill="BB9FA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9F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B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F7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7FF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8A76" w:themeFill="accent4" w:themeFillShade="CC"/>
      </w:tcPr>
    </w:tblStylePr>
    <w:tblStylePr w:type="lastRow">
      <w:rPr>
        <w:b/>
        <w:bCs/>
        <w:color w:val="658A7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6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130" w:themeFill="accent3" w:themeFillShade="CC"/>
      </w:tcPr>
    </w:tblStylePr>
    <w:tblStylePr w:type="lastRow">
      <w:rPr>
        <w:b/>
        <w:bCs/>
        <w:color w:val="00513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0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2224" w:themeFill="accent6" w:themeFillShade="CC"/>
      </w:tcPr>
    </w:tblStylePr>
    <w:tblStylePr w:type="lastRow">
      <w:rPr>
        <w:b/>
        <w:bCs/>
        <w:color w:val="3022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E7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4F53" w:themeFill="accent5" w:themeFillShade="CC"/>
      </w:tcPr>
    </w:tblStylePr>
    <w:tblStylePr w:type="lastRow">
      <w:rPr>
        <w:b/>
        <w:bCs/>
        <w:color w:val="614F5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B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28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281E" w:themeColor="accent1" w:themeShade="99"/>
          <w:insideV w:val="nil"/>
        </w:tcBorders>
        <w:shd w:val="clear" w:color="auto" w:fill="3928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281E" w:themeFill="accent1" w:themeFillShade="99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09C8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7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6D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6D5E" w:themeColor="accent2" w:themeShade="99"/>
          <w:insideV w:val="nil"/>
        </w:tcBorders>
        <w:shd w:val="clear" w:color="auto" w:fill="7B6D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D5E" w:themeFill="accent2" w:themeFillShade="99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DFDA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6A695" w:themeColor="accent4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F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2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24" w:themeColor="accent3" w:themeShade="99"/>
          <w:insideV w:val="nil"/>
        </w:tcBorders>
        <w:shd w:val="clear" w:color="auto" w:fill="003D2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24" w:themeFill="accent3" w:themeFillShade="99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663D" w:themeColor="accent3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6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675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6759" w:themeColor="accent4" w:themeShade="99"/>
          <w:insideV w:val="nil"/>
        </w:tcBorders>
        <w:shd w:val="clear" w:color="auto" w:fill="4C675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6759" w:themeFill="accent4" w:themeFillShade="99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2D2C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D2B2D" w:themeColor="accent6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0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93B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93B3E" w:themeColor="accent5" w:themeShade="99"/>
          <w:insideV w:val="nil"/>
        </w:tcBorders>
        <w:shd w:val="clear" w:color="auto" w:fill="493B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3B3E" w:themeFill="accent5" w:themeFillShade="99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BEAFB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6369" w:themeColor="accent5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7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19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191B" w:themeColor="accent6" w:themeShade="99"/>
          <w:insideV w:val="nil"/>
        </w:tcBorders>
        <w:shd w:val="clear" w:color="auto" w:fill="2419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191B" w:themeFill="accent6" w:themeFillShade="99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AB888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2A3FCB"/>
    <w:rPr>
      <w:sz w:val="22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A3FCB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A3FCB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A3FC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A3FCB"/>
    <w:rPr>
      <w:b/>
      <w:bCs/>
      <w:szCs w:val="20"/>
    </w:rPr>
  </w:style>
  <w:style w:type="table" w:styleId="DunkleListe">
    <w:name w:val="Dark List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1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322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5B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7897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2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56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816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313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B4A4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151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202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</w:style>
  <w:style w:type="paragraph" w:styleId="Datum">
    <w:name w:val="Date"/>
    <w:basedOn w:val="Standard"/>
    <w:link w:val="DatumZchn"/>
    <w:uiPriority w:val="3"/>
    <w:semiHidden/>
    <w:rsid w:val="00774146"/>
    <w:pPr>
      <w:pBdr>
        <w:top w:val="single" w:sz="4" w:space="1" w:color="44546A" w:themeColor="text2"/>
      </w:pBdr>
      <w:contextualSpacing/>
      <w:jc w:val="right"/>
    </w:pPr>
  </w:style>
  <w:style w:type="character" w:customStyle="1" w:styleId="DatumZchn">
    <w:name w:val="Datum Zchn"/>
    <w:basedOn w:val="Absatz-Standardschriftart"/>
    <w:link w:val="Datum"/>
    <w:uiPriority w:val="3"/>
    <w:semiHidden/>
    <w:rsid w:val="00A84617"/>
    <w:rPr>
      <w:rFonts w:asciiTheme="majorHAnsi" w:hAnsiTheme="majorHAnsi"/>
      <w:color w:val="44546A" w:themeColor="text2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2A3FCB"/>
    <w:rPr>
      <w:rFonts w:ascii="Segoe UI" w:hAnsi="Segoe UI" w:cs="Segoe UI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2A3FCB"/>
    <w:pPr>
      <w:spacing w:before="0"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2A3FCB"/>
    <w:rPr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sid w:val="002A3FCB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2A3FCB"/>
    <w:rPr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unotenzeichen">
    <w:name w:val="foot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2A3FCB"/>
    <w:rPr>
      <w:szCs w:val="20"/>
    </w:rPr>
  </w:style>
  <w:style w:type="table" w:styleId="Gitternetztabelle1hell">
    <w:name w:val="Grid Table 1 Light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AFA0" w:themeColor="accent1" w:themeTint="66"/>
        <w:left w:val="single" w:sz="4" w:space="0" w:color="CCAFA0" w:themeColor="accent1" w:themeTint="66"/>
        <w:bottom w:val="single" w:sz="4" w:space="0" w:color="CCAFA0" w:themeColor="accent1" w:themeTint="66"/>
        <w:right w:val="single" w:sz="4" w:space="0" w:color="CCAFA0" w:themeColor="accent1" w:themeTint="66"/>
        <w:insideH w:val="single" w:sz="4" w:space="0" w:color="CCAFA0" w:themeColor="accent1" w:themeTint="66"/>
        <w:insideV w:val="single" w:sz="4" w:space="0" w:color="CCAFA0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E1DD" w:themeColor="accent2" w:themeTint="66"/>
        <w:left w:val="single" w:sz="4" w:space="0" w:color="E5E1DD" w:themeColor="accent2" w:themeTint="66"/>
        <w:bottom w:val="single" w:sz="4" w:space="0" w:color="E5E1DD" w:themeColor="accent2" w:themeTint="66"/>
        <w:right w:val="single" w:sz="4" w:space="0" w:color="E5E1DD" w:themeColor="accent2" w:themeTint="66"/>
        <w:insideH w:val="single" w:sz="4" w:space="0" w:color="E5E1DD" w:themeColor="accent2" w:themeTint="66"/>
        <w:insideV w:val="single" w:sz="4" w:space="0" w:color="E5E1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5BFFBD" w:themeColor="accent3" w:themeTint="66"/>
        <w:left w:val="single" w:sz="4" w:space="0" w:color="5BFFBD" w:themeColor="accent3" w:themeTint="66"/>
        <w:bottom w:val="single" w:sz="4" w:space="0" w:color="5BFFBD" w:themeColor="accent3" w:themeTint="66"/>
        <w:right w:val="single" w:sz="4" w:space="0" w:color="5BFFBD" w:themeColor="accent3" w:themeTint="66"/>
        <w:insideH w:val="single" w:sz="4" w:space="0" w:color="5BFFBD" w:themeColor="accent3" w:themeTint="66"/>
        <w:insideV w:val="single" w:sz="4" w:space="0" w:color="5BFF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EDBD4" w:themeColor="accent4" w:themeTint="66"/>
        <w:left w:val="single" w:sz="4" w:space="0" w:color="CEDBD4" w:themeColor="accent4" w:themeTint="66"/>
        <w:bottom w:val="single" w:sz="4" w:space="0" w:color="CEDBD4" w:themeColor="accent4" w:themeTint="66"/>
        <w:right w:val="single" w:sz="4" w:space="0" w:color="CEDBD4" w:themeColor="accent4" w:themeTint="66"/>
        <w:insideH w:val="single" w:sz="4" w:space="0" w:color="CEDBD4" w:themeColor="accent4" w:themeTint="66"/>
        <w:insideV w:val="single" w:sz="4" w:space="0" w:color="CEDBD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BBFC2" w:themeColor="accent5" w:themeTint="66"/>
        <w:left w:val="single" w:sz="4" w:space="0" w:color="CBBFC2" w:themeColor="accent5" w:themeTint="66"/>
        <w:bottom w:val="single" w:sz="4" w:space="0" w:color="CBBFC2" w:themeColor="accent5" w:themeTint="66"/>
        <w:right w:val="single" w:sz="4" w:space="0" w:color="CBBFC2" w:themeColor="accent5" w:themeTint="66"/>
        <w:insideH w:val="single" w:sz="4" w:space="0" w:color="CBBFC2" w:themeColor="accent5" w:themeTint="66"/>
        <w:insideV w:val="single" w:sz="4" w:space="0" w:color="CBBFC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BB9FA2" w:themeColor="accent6" w:themeTint="66"/>
        <w:left w:val="single" w:sz="4" w:space="0" w:color="BB9FA2" w:themeColor="accent6" w:themeTint="66"/>
        <w:bottom w:val="single" w:sz="4" w:space="0" w:color="BB9FA2" w:themeColor="accent6" w:themeTint="66"/>
        <w:right w:val="single" w:sz="4" w:space="0" w:color="BB9FA2" w:themeColor="accent6" w:themeTint="66"/>
        <w:insideH w:val="single" w:sz="4" w:space="0" w:color="BB9FA2" w:themeColor="accent6" w:themeTint="66"/>
        <w:insideV w:val="single" w:sz="4" w:space="0" w:color="BB9F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38870" w:themeColor="accent1" w:themeTint="99"/>
        <w:bottom w:val="single" w:sz="2" w:space="0" w:color="B38870" w:themeColor="accent1" w:themeTint="99"/>
        <w:insideH w:val="single" w:sz="2" w:space="0" w:color="B38870" w:themeColor="accent1" w:themeTint="99"/>
        <w:insideV w:val="single" w:sz="2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3887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D3CC" w:themeColor="accent2" w:themeTint="99"/>
        <w:bottom w:val="single" w:sz="2" w:space="0" w:color="D8D3CC" w:themeColor="accent2" w:themeTint="99"/>
        <w:insideH w:val="single" w:sz="2" w:space="0" w:color="D8D3CC" w:themeColor="accent2" w:themeTint="99"/>
        <w:insideV w:val="single" w:sz="2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D3C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0AFF9C" w:themeColor="accent3" w:themeTint="99"/>
        <w:bottom w:val="single" w:sz="2" w:space="0" w:color="0AFF9C" w:themeColor="accent3" w:themeTint="99"/>
        <w:insideH w:val="single" w:sz="2" w:space="0" w:color="0AFF9C" w:themeColor="accent3" w:themeTint="99"/>
        <w:insideV w:val="single" w:sz="2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AFF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6C9BF" w:themeColor="accent4" w:themeTint="99"/>
        <w:bottom w:val="single" w:sz="2" w:space="0" w:color="B6C9BF" w:themeColor="accent4" w:themeTint="99"/>
        <w:insideH w:val="single" w:sz="2" w:space="0" w:color="B6C9BF" w:themeColor="accent4" w:themeTint="99"/>
        <w:insideV w:val="single" w:sz="2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C9B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19FA3" w:themeColor="accent5" w:themeTint="99"/>
        <w:bottom w:val="single" w:sz="2" w:space="0" w:color="B19FA3" w:themeColor="accent5" w:themeTint="99"/>
        <w:insideH w:val="single" w:sz="2" w:space="0" w:color="B19FA3" w:themeColor="accent5" w:themeTint="99"/>
        <w:insideV w:val="single" w:sz="2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19FA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9A7074" w:themeColor="accent6" w:themeTint="99"/>
        <w:bottom w:val="single" w:sz="2" w:space="0" w:color="9A7074" w:themeColor="accent6" w:themeTint="99"/>
        <w:insideH w:val="single" w:sz="2" w:space="0" w:color="9A7074" w:themeColor="accent6" w:themeTint="99"/>
        <w:insideV w:val="single" w:sz="2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707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CAFA0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E5E1DD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5BFFBD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EDBD4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CBBFC2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BB9FA2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3FCB"/>
    <w:rPr>
      <w:rFonts w:asciiTheme="majorHAnsi" w:eastAsiaTheme="majorEastAsia" w:hAnsiTheme="majorHAnsi" w:cstheme="majorBidi"/>
      <w:color w:val="2F2119" w:themeColor="accent1" w:themeShade="7F"/>
      <w:szCs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3FCB"/>
    <w:rPr>
      <w:rFonts w:asciiTheme="majorHAnsi" w:eastAsiaTheme="majorEastAsia" w:hAnsiTheme="majorHAnsi" w:cstheme="majorBidi"/>
      <w:i/>
      <w:iCs/>
      <w:color w:val="2F2119" w:themeColor="accent1" w:themeShade="7F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kronym">
    <w:name w:val="HTML Acronym"/>
    <w:basedOn w:val="Absatz-Standardschriftart"/>
    <w:uiPriority w:val="99"/>
    <w:semiHidden/>
    <w:unhideWhenUsed/>
    <w:rsid w:val="002A3FCB"/>
  </w:style>
  <w:style w:type="paragraph" w:styleId="HTMLAdresse">
    <w:name w:val="HTML Address"/>
    <w:basedOn w:val="Standard"/>
    <w:link w:val="HTMLAdresseZchn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2A3FCB"/>
    <w:rPr>
      <w:i/>
      <w:iCs/>
      <w:szCs w:val="21"/>
    </w:rPr>
  </w:style>
  <w:style w:type="character" w:styleId="HTMLZitat">
    <w:name w:val="HTML Cite"/>
    <w:basedOn w:val="Absatz-Standardschriftar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2A3FCB"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2A3FCB"/>
    <w:rPr>
      <w:rFonts w:ascii="Consolas" w:hAnsi="Consolas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2D3701"/>
    <w:pPr>
      <w:pBdr>
        <w:top w:val="single" w:sz="4" w:space="10" w:color="302119" w:themeColor="accent1" w:themeShade="80"/>
        <w:bottom w:val="single" w:sz="4" w:space="10" w:color="302119" w:themeColor="accent1" w:themeShade="80"/>
      </w:pBdr>
      <w:spacing w:before="360" w:after="360"/>
      <w:jc w:val="center"/>
    </w:pPr>
    <w:rPr>
      <w:i/>
      <w:iCs/>
      <w:color w:val="302119" w:themeColor="accent1" w:themeShade="8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2D3701"/>
    <w:rPr>
      <w:i/>
      <w:iCs/>
      <w:color w:val="302119" w:themeColor="accent1" w:themeShade="80"/>
      <w:szCs w:val="21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2D3701"/>
    <w:rPr>
      <w:b/>
      <w:bCs/>
      <w:caps w:val="0"/>
      <w:smallCaps/>
      <w:color w:val="302119" w:themeColor="accent1" w:themeShade="80"/>
      <w:spacing w:val="0"/>
    </w:rPr>
  </w:style>
  <w:style w:type="table" w:styleId="HellesRaster">
    <w:name w:val="Light Grid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1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  <w:shd w:val="clear" w:color="auto" w:fill="DFCDC4" w:themeFill="accent1" w:themeFillTint="3F"/>
      </w:tcPr>
    </w:tblStylePr>
    <w:tblStylePr w:type="band2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1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  <w:shd w:val="clear" w:color="auto" w:fill="EFECEA" w:themeFill="accent2" w:themeFillTint="3F"/>
      </w:tcPr>
    </w:tblStylePr>
    <w:tblStylePr w:type="band2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1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  <w:shd w:val="clear" w:color="auto" w:fill="9AFFD6" w:themeFill="accent3" w:themeFillTint="3F"/>
      </w:tcPr>
    </w:tblStylePr>
    <w:tblStylePr w:type="band2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1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  <w:shd w:val="clear" w:color="auto" w:fill="E1E9E4" w:themeFill="accent4" w:themeFillTint="3F"/>
      </w:tcPr>
    </w:tblStylePr>
    <w:tblStylePr w:type="band2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1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  <w:shd w:val="clear" w:color="auto" w:fill="DFD7D9" w:themeFill="accent5" w:themeFillTint="3F"/>
      </w:tcPr>
    </w:tblStylePr>
    <w:tblStylePr w:type="band2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1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  <w:shd w:val="clear" w:color="auto" w:fill="D5C4C6" w:themeFill="accent6" w:themeFillTint="3F"/>
      </w:tcPr>
    </w:tblStylePr>
    <w:tblStylePr w:type="band2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2A3FCB"/>
    <w:pPr>
      <w:spacing w:before="0" w:after="0"/>
    </w:pPr>
    <w:rPr>
      <w:color w:val="473226" w:themeColor="accent1" w:themeShade="BF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2A3FCB"/>
    <w:pPr>
      <w:spacing w:before="0" w:after="0"/>
    </w:pPr>
    <w:rPr>
      <w:color w:val="978977" w:themeColor="accent2" w:themeShade="BF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2A3FCB"/>
    <w:pPr>
      <w:spacing w:before="0" w:after="0"/>
    </w:pPr>
    <w:rPr>
      <w:color w:val="004C2D" w:themeColor="accent3" w:themeShade="BF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2A3FCB"/>
    <w:pPr>
      <w:spacing w:before="0" w:after="0"/>
    </w:pPr>
    <w:rPr>
      <w:color w:val="5F816F" w:themeColor="accent4" w:themeShade="BF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2A3FCB"/>
    <w:pPr>
      <w:spacing w:before="0" w:after="0"/>
    </w:pPr>
    <w:rPr>
      <w:color w:val="5B4A4E" w:themeColor="accent5" w:themeShade="BF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2A3FCB"/>
    <w:pPr>
      <w:spacing w:before="0" w:after="0"/>
    </w:pPr>
    <w:rPr>
      <w:color w:val="2D2021" w:themeColor="accent6" w:themeShade="BF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2A3FCB"/>
  </w:style>
  <w:style w:type="paragraph" w:styleId="Liste">
    <w:name w:val="List"/>
    <w:basedOn w:val="Standard"/>
    <w:uiPriority w:val="99"/>
    <w:semiHidden/>
    <w:unhideWhenUsed/>
    <w:rsid w:val="002A3FCB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2A3FCB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2A3FCB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2A3FCB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2A3FCB"/>
    <w:pPr>
      <w:ind w:left="1800" w:hanging="360"/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ennummer">
    <w:name w:val="List Number"/>
    <w:basedOn w:val="Standard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enabsatz">
    <w:name w:val="List Paragraph"/>
    <w:basedOn w:val="Standard"/>
    <w:uiPriority w:val="34"/>
    <w:semiHidden/>
    <w:qFormat/>
    <w:rsid w:val="002A3FCB"/>
    <w:pPr>
      <w:ind w:left="720"/>
      <w:contextualSpacing/>
    </w:pPr>
  </w:style>
  <w:style w:type="table" w:styleId="Listentabelle1hell">
    <w:name w:val="List Table 1 Light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2">
    <w:name w:val="List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bottom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bottom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bottom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bottom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bottom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bottom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3">
    <w:name w:val="List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04333" w:themeColor="accent1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333" w:themeColor="accent1"/>
          <w:right w:val="single" w:sz="4" w:space="0" w:color="604333" w:themeColor="accent1"/>
        </w:tcBorders>
      </w:tcPr>
    </w:tblStylePr>
    <w:tblStylePr w:type="band1Horz">
      <w:tblPr/>
      <w:tcPr>
        <w:tcBorders>
          <w:top w:val="single" w:sz="4" w:space="0" w:color="604333" w:themeColor="accent1"/>
          <w:bottom w:val="single" w:sz="4" w:space="0" w:color="60433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333" w:themeColor="accent1"/>
          <w:left w:val="nil"/>
        </w:tcBorders>
      </w:tcPr>
    </w:tblStylePr>
    <w:tblStylePr w:type="swCell">
      <w:tblPr/>
      <w:tcPr>
        <w:tcBorders>
          <w:top w:val="double" w:sz="4" w:space="0" w:color="604333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B6AB" w:themeColor="accent2"/>
          <w:right w:val="single" w:sz="4" w:space="0" w:color="BFB6AB" w:themeColor="accent2"/>
        </w:tcBorders>
      </w:tcPr>
    </w:tblStylePr>
    <w:tblStylePr w:type="band1Horz">
      <w:tblPr/>
      <w:tcPr>
        <w:tcBorders>
          <w:top w:val="single" w:sz="4" w:space="0" w:color="BFB6AB" w:themeColor="accent2"/>
          <w:bottom w:val="single" w:sz="4" w:space="0" w:color="BFB6AB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B6AB" w:themeColor="accent2"/>
          <w:left w:val="nil"/>
        </w:tcBorders>
      </w:tcPr>
    </w:tblStylePr>
    <w:tblStylePr w:type="swCell">
      <w:tblPr/>
      <w:tcPr>
        <w:tcBorders>
          <w:top w:val="double" w:sz="4" w:space="0" w:color="BFB6AB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663D" w:themeColor="accent3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63D" w:themeColor="accent3"/>
          <w:right w:val="single" w:sz="4" w:space="0" w:color="00663D" w:themeColor="accent3"/>
        </w:tcBorders>
      </w:tcPr>
    </w:tblStylePr>
    <w:tblStylePr w:type="band1Horz">
      <w:tblPr/>
      <w:tcPr>
        <w:tcBorders>
          <w:top w:val="single" w:sz="4" w:space="0" w:color="00663D" w:themeColor="accent3"/>
          <w:bottom w:val="single" w:sz="4" w:space="0" w:color="00663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63D" w:themeColor="accent3"/>
          <w:left w:val="nil"/>
        </w:tcBorders>
      </w:tcPr>
    </w:tblStylePr>
    <w:tblStylePr w:type="swCell">
      <w:tblPr/>
      <w:tcPr>
        <w:tcBorders>
          <w:top w:val="double" w:sz="4" w:space="0" w:color="00663D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6A695" w:themeColor="accent4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6A695" w:themeColor="accent4"/>
          <w:right w:val="single" w:sz="4" w:space="0" w:color="86A695" w:themeColor="accent4"/>
        </w:tcBorders>
      </w:tcPr>
    </w:tblStylePr>
    <w:tblStylePr w:type="band1Horz">
      <w:tblPr/>
      <w:tcPr>
        <w:tcBorders>
          <w:top w:val="single" w:sz="4" w:space="0" w:color="86A695" w:themeColor="accent4"/>
          <w:bottom w:val="single" w:sz="4" w:space="0" w:color="86A69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6A695" w:themeColor="accent4"/>
          <w:left w:val="nil"/>
        </w:tcBorders>
      </w:tcPr>
    </w:tblStylePr>
    <w:tblStylePr w:type="swCell">
      <w:tblPr/>
      <w:tcPr>
        <w:tcBorders>
          <w:top w:val="double" w:sz="4" w:space="0" w:color="86A695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A6369" w:themeColor="accent5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6369" w:themeColor="accent5"/>
          <w:right w:val="single" w:sz="4" w:space="0" w:color="7A6369" w:themeColor="accent5"/>
        </w:tcBorders>
      </w:tcPr>
    </w:tblStylePr>
    <w:tblStylePr w:type="band1Horz">
      <w:tblPr/>
      <w:tcPr>
        <w:tcBorders>
          <w:top w:val="single" w:sz="4" w:space="0" w:color="7A6369" w:themeColor="accent5"/>
          <w:bottom w:val="single" w:sz="4" w:space="0" w:color="7A6369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6369" w:themeColor="accent5"/>
          <w:left w:val="nil"/>
        </w:tcBorders>
      </w:tcPr>
    </w:tblStylePr>
    <w:tblStylePr w:type="swCell">
      <w:tblPr/>
      <w:tcPr>
        <w:tcBorders>
          <w:top w:val="double" w:sz="4" w:space="0" w:color="7A6369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D2B2D" w:themeColor="accent6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D2B2D" w:themeColor="accent6"/>
          <w:right w:val="single" w:sz="4" w:space="0" w:color="3D2B2D" w:themeColor="accent6"/>
        </w:tcBorders>
      </w:tcPr>
    </w:tblStylePr>
    <w:tblStylePr w:type="band1Horz">
      <w:tblPr/>
      <w:tcPr>
        <w:tcBorders>
          <w:top w:val="single" w:sz="4" w:space="0" w:color="3D2B2D" w:themeColor="accent6"/>
          <w:bottom w:val="single" w:sz="4" w:space="0" w:color="3D2B2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D2B2D" w:themeColor="accent6"/>
          <w:left w:val="nil"/>
        </w:tcBorders>
      </w:tcPr>
    </w:tblStylePr>
    <w:tblStylePr w:type="swCell">
      <w:tblPr/>
      <w:tcPr>
        <w:tcBorders>
          <w:top w:val="double" w:sz="4" w:space="0" w:color="3D2B2D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04333" w:themeColor="accent1"/>
        <w:left w:val="single" w:sz="24" w:space="0" w:color="604333" w:themeColor="accent1"/>
        <w:bottom w:val="single" w:sz="24" w:space="0" w:color="604333" w:themeColor="accent1"/>
        <w:right w:val="single" w:sz="24" w:space="0" w:color="604333" w:themeColor="accent1"/>
      </w:tblBorders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B6AB" w:themeColor="accent2"/>
        <w:left w:val="single" w:sz="24" w:space="0" w:color="BFB6AB" w:themeColor="accent2"/>
        <w:bottom w:val="single" w:sz="24" w:space="0" w:color="BFB6AB" w:themeColor="accent2"/>
        <w:right w:val="single" w:sz="24" w:space="0" w:color="BFB6AB" w:themeColor="accent2"/>
      </w:tblBorders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63D" w:themeColor="accent3"/>
        <w:left w:val="single" w:sz="24" w:space="0" w:color="00663D" w:themeColor="accent3"/>
        <w:bottom w:val="single" w:sz="24" w:space="0" w:color="00663D" w:themeColor="accent3"/>
        <w:right w:val="single" w:sz="24" w:space="0" w:color="00663D" w:themeColor="accent3"/>
      </w:tblBorders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6A695" w:themeColor="accent4"/>
        <w:left w:val="single" w:sz="24" w:space="0" w:color="86A695" w:themeColor="accent4"/>
        <w:bottom w:val="single" w:sz="24" w:space="0" w:color="86A695" w:themeColor="accent4"/>
        <w:right w:val="single" w:sz="24" w:space="0" w:color="86A695" w:themeColor="accent4"/>
      </w:tblBorders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6369" w:themeColor="accent5"/>
        <w:left w:val="single" w:sz="24" w:space="0" w:color="7A6369" w:themeColor="accent5"/>
        <w:bottom w:val="single" w:sz="24" w:space="0" w:color="7A6369" w:themeColor="accent5"/>
        <w:right w:val="single" w:sz="24" w:space="0" w:color="7A6369" w:themeColor="accent5"/>
      </w:tblBorders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D2B2D" w:themeColor="accent6"/>
        <w:left w:val="single" w:sz="24" w:space="0" w:color="3D2B2D" w:themeColor="accent6"/>
        <w:bottom w:val="single" w:sz="24" w:space="0" w:color="3D2B2D" w:themeColor="accent6"/>
        <w:right w:val="single" w:sz="24" w:space="0" w:color="3D2B2D" w:themeColor="accent6"/>
      </w:tblBorders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Akzent1">
    <w:name w:val="List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604333" w:themeColor="accent1"/>
        <w:bottom w:val="single" w:sz="4" w:space="0" w:color="60433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0433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BFB6AB" w:themeColor="accent2"/>
        <w:bottom w:val="single" w:sz="4" w:space="0" w:color="BFB6AB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B6AB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0663D" w:themeColor="accent3"/>
        <w:bottom w:val="single" w:sz="4" w:space="0" w:color="00663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663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86A695" w:themeColor="accent4"/>
        <w:bottom w:val="single" w:sz="4" w:space="0" w:color="86A69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6A69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7A6369" w:themeColor="accent5"/>
        <w:bottom w:val="single" w:sz="4" w:space="0" w:color="7A6369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A6369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3D2B2D" w:themeColor="accent6"/>
        <w:bottom w:val="single" w:sz="4" w:space="0" w:color="3D2B2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D2B2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433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433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433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433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B6AB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B6AB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B6AB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B6AB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63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63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63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63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A69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A69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A69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A69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6369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6369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6369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6369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D2B2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D2B2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D2B2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D2B2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xt">
    <w:name w:val="macro"/>
    <w:link w:val="MakrotextZchn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2A3FCB"/>
    <w:rPr>
      <w:rFonts w:ascii="Consolas" w:hAnsi="Consolas"/>
      <w:szCs w:val="20"/>
    </w:rPr>
  </w:style>
  <w:style w:type="table" w:styleId="MittleresRaster1">
    <w:name w:val="Medium Grid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  <w:insideV w:val="single" w:sz="8" w:space="0" w:color="9B6C52" w:themeColor="accent1" w:themeTint="BF"/>
      </w:tblBorders>
    </w:tblPr>
    <w:tcPr>
      <w:shd w:val="clear" w:color="auto" w:fill="DFCD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6C5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  <w:insideV w:val="single" w:sz="8" w:space="0" w:color="CFC8C0" w:themeColor="accent2" w:themeTint="BF"/>
      </w:tblBorders>
    </w:tblPr>
    <w:tcPr>
      <w:shd w:val="clear" w:color="auto" w:fill="EFEC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C8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  <w:insideV w:val="single" w:sz="8" w:space="0" w:color="00CC79" w:themeColor="accent3" w:themeTint="BF"/>
      </w:tblBorders>
    </w:tblPr>
    <w:tcPr>
      <w:shd w:val="clear" w:color="auto" w:fill="9AFF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7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  <w:insideV w:val="single" w:sz="8" w:space="0" w:color="A4BCAF" w:themeColor="accent4" w:themeTint="BF"/>
      </w:tblBorders>
    </w:tblPr>
    <w:tcPr>
      <w:shd w:val="clear" w:color="auto" w:fill="E1E9E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BCA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  <w:insideV w:val="single" w:sz="8" w:space="0" w:color="9E878D" w:themeColor="accent5" w:themeTint="BF"/>
      </w:tblBorders>
    </w:tblPr>
    <w:tcPr>
      <w:shd w:val="clear" w:color="auto" w:fill="DFD7D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E878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  <w:insideV w:val="single" w:sz="8" w:space="0" w:color="785559" w:themeColor="accent6" w:themeTint="BF"/>
      </w:tblBorders>
    </w:tblPr>
    <w:tcPr>
      <w:shd w:val="clear" w:color="auto" w:fill="D5C4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555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cPr>
      <w:shd w:val="clear" w:color="auto" w:fill="DFCD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EB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7CF" w:themeFill="accent1" w:themeFillTint="33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tcBorders>
          <w:insideH w:val="single" w:sz="6" w:space="0" w:color="604333" w:themeColor="accent1"/>
          <w:insideV w:val="single" w:sz="6" w:space="0" w:color="604333" w:themeColor="accent1"/>
        </w:tcBorders>
        <w:shd w:val="clear" w:color="auto" w:fill="C09C8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cPr>
      <w:shd w:val="clear" w:color="auto" w:fill="EFEC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7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0EE" w:themeFill="accent2" w:themeFillTint="33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tcBorders>
          <w:insideH w:val="single" w:sz="6" w:space="0" w:color="BFB6AB" w:themeColor="accent2"/>
          <w:insideV w:val="single" w:sz="6" w:space="0" w:color="BFB6AB" w:themeColor="accent2"/>
        </w:tcBorders>
        <w:shd w:val="clear" w:color="auto" w:fill="DFDA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cPr>
      <w:shd w:val="clear" w:color="auto" w:fill="9AFFD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7FF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E" w:themeFill="accent3" w:themeFillTint="33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tcBorders>
          <w:insideH w:val="single" w:sz="6" w:space="0" w:color="00663D" w:themeColor="accent3"/>
          <w:insideV w:val="single" w:sz="6" w:space="0" w:color="00663D" w:themeColor="accent3"/>
        </w:tcBorders>
        <w:shd w:val="clear" w:color="auto" w:fill="33FF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cPr>
      <w:shd w:val="clear" w:color="auto" w:fill="E1E9E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6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DE9" w:themeFill="accent4" w:themeFillTint="33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tcBorders>
          <w:insideH w:val="single" w:sz="6" w:space="0" w:color="86A695" w:themeColor="accent4"/>
          <w:insideV w:val="single" w:sz="6" w:space="0" w:color="86A695" w:themeColor="accent4"/>
        </w:tcBorders>
        <w:shd w:val="clear" w:color="auto" w:fill="C2D2C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cPr>
      <w:shd w:val="clear" w:color="auto" w:fill="DFD7D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0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EE0" w:themeFill="accent5" w:themeFillTint="33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tcBorders>
          <w:insideH w:val="single" w:sz="6" w:space="0" w:color="7A6369" w:themeColor="accent5"/>
          <w:insideV w:val="single" w:sz="6" w:space="0" w:color="7A6369" w:themeColor="accent5"/>
        </w:tcBorders>
        <w:shd w:val="clear" w:color="auto" w:fill="BEAFB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cPr>
      <w:shd w:val="clear" w:color="auto" w:fill="D5C4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EE7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CFD0" w:themeFill="accent6" w:themeFillTint="33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tcBorders>
          <w:insideH w:val="single" w:sz="6" w:space="0" w:color="3D2B2D" w:themeColor="accent6"/>
          <w:insideV w:val="single" w:sz="6" w:space="0" w:color="3D2B2D" w:themeColor="accent6"/>
        </w:tcBorders>
        <w:shd w:val="clear" w:color="auto" w:fill="AB888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CD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09C8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09C88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C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A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AD5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F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3FF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3FF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9E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D2C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D2CA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7D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AFB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AFB3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C4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88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888C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4333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shd w:val="clear" w:color="auto" w:fill="DFCDC4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B6AB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shd w:val="clear" w:color="auto" w:fill="EFECEA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shd w:val="clear" w:color="auto" w:fill="9AFFD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6A695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shd w:val="clear" w:color="auto" w:fill="E1E9E4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6369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shd w:val="clear" w:color="auto" w:fill="DFD7D9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D2B2D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shd w:val="clear" w:color="auto" w:fill="D5C4C6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433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433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433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CD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B6AB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B6AB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C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63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A69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A69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9E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6369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6369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7D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D2B2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D2B2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C4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CD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C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9E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7D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C4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KeinLeerraum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StandardWeb">
    <w:name w:val="Normal (Web)"/>
    <w:basedOn w:val="Standard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2A3FCB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2A3FCB"/>
    <w:pPr>
      <w:spacing w:before="0"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2A3FCB"/>
    <w:rPr>
      <w:szCs w:val="21"/>
    </w:rPr>
  </w:style>
  <w:style w:type="character" w:styleId="Seitenzahl">
    <w:name w:val="page number"/>
    <w:basedOn w:val="Absatz-Standardschriftart"/>
    <w:uiPriority w:val="99"/>
    <w:semiHidden/>
    <w:unhideWhenUsed/>
    <w:rsid w:val="002A3FCB"/>
  </w:style>
  <w:style w:type="table" w:styleId="EinfacheTabelle1">
    <w:name w:val="Plain Table 1"/>
    <w:basedOn w:val="NormaleTabelle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urText">
    <w:name w:val="Plain Text"/>
    <w:basedOn w:val="Standard"/>
    <w:link w:val="NurTextZchn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2A3FCB"/>
    <w:rPr>
      <w:rFonts w:ascii="Consolas" w:hAnsi="Consolas"/>
      <w:szCs w:val="21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2A3FCB"/>
  </w:style>
  <w:style w:type="character" w:customStyle="1" w:styleId="AnredeZchn">
    <w:name w:val="Anrede Zchn"/>
    <w:basedOn w:val="Absatz-Standardschriftart"/>
    <w:link w:val="Anrede"/>
    <w:uiPriority w:val="99"/>
    <w:semiHidden/>
    <w:rsid w:val="002A3FCB"/>
    <w:rPr>
      <w:szCs w:val="21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2A3FCB"/>
    <w:rPr>
      <w:szCs w:val="21"/>
    </w:rPr>
  </w:style>
  <w:style w:type="character" w:styleId="Fett">
    <w:name w:val="Strong"/>
    <w:basedOn w:val="Absatz-Standardschriftart"/>
    <w:uiPriority w:val="22"/>
    <w:semiHidden/>
    <w:unhideWhenUsed/>
    <w:qFormat/>
    <w:rsid w:val="002A3FCB"/>
    <w:rPr>
      <w:b/>
      <w:bCs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elle3D-Effekt1">
    <w:name w:val="Table 3D effects 1"/>
    <w:basedOn w:val="NormaleTabelle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mithellemGitternetz">
    <w:name w:val="Grid Table Light"/>
    <w:basedOn w:val="NormaleTabelle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Liste1">
    <w:name w:val="Table List 1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2A3FCB"/>
    <w:pPr>
      <w:spacing w:after="0"/>
      <w:ind w:left="220" w:hanging="22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2A3FCB"/>
    <w:pPr>
      <w:spacing w:after="0"/>
    </w:pPr>
  </w:style>
  <w:style w:type="table" w:styleId="TabelleProfessionell">
    <w:name w:val="Table Professional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GV-berschrift">
    <w:name w:val="toa heading"/>
    <w:basedOn w:val="Standard"/>
    <w:next w:val="Standard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2A3FCB"/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2A3FCB"/>
    <w:pPr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2A3FCB"/>
    <w:pPr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2A3FCB"/>
    <w:pPr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2A3FCB"/>
    <w:pPr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2A3FCB"/>
    <w:pPr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2A3FCB"/>
    <w:pPr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2A3FCB"/>
    <w:pPr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2A3FCB"/>
    <w:pPr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8206D"/>
    <w:pPr>
      <w:keepNext/>
      <w:keepLines/>
      <w:pBdr>
        <w:top w:val="single" w:sz="2" w:space="1" w:color="00331E" w:themeColor="accent3" w:themeShade="80"/>
      </w:pBdr>
      <w:outlineLvl w:val="9"/>
    </w:pPr>
    <w:rPr>
      <w:szCs w:val="32"/>
    </w:rPr>
  </w:style>
  <w:style w:type="table" w:customStyle="1" w:styleId="Formatvorlage1">
    <w:name w:val="Formatvorlage1"/>
    <w:basedOn w:val="NormaleTabelle"/>
    <w:uiPriority w:val="99"/>
    <w:rsid w:val="00C021A3"/>
    <w:pPr>
      <w:spacing w:before="0" w:after="0"/>
    </w:pPr>
    <w:tblPr>
      <w:tblBorders>
        <w:top w:val="single" w:sz="24" w:space="0" w:color="00663D" w:themeColor="accent3"/>
        <w:bottom w:val="single" w:sz="24" w:space="0" w:color="00663D" w:themeColor="accent3"/>
        <w:insideH w:val="single" w:sz="8" w:space="0" w:color="BFB6AB" w:themeColor="accent2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84617"/>
    <w:rPr>
      <w:rFonts w:asciiTheme="majorHAnsi" w:eastAsiaTheme="majorEastAsia" w:hAnsiTheme="majorHAnsi" w:cstheme="majorBidi"/>
      <w:color w:val="2F2119" w:themeColor="accent1" w:themeShade="7F"/>
      <w:sz w:val="24"/>
      <w:szCs w:val="24"/>
    </w:rPr>
  </w:style>
  <w:style w:type="paragraph" w:customStyle="1" w:styleId="Seitenzahl1">
    <w:name w:val="Seitenzahl1"/>
    <w:basedOn w:val="Standard"/>
    <w:uiPriority w:val="12"/>
    <w:semiHidden/>
    <w:qFormat/>
    <w:rsid w:val="00C9008F"/>
    <w:pPr>
      <w:jc w:val="right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7900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friede\AppData\Roaming\Microsoft\Templates\Klassische%20Protokoll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04CAD4DCA444A88866E7AB5EB0D17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726948-E29C-43BF-A191-1104A3D2FFB0}"/>
      </w:docPartPr>
      <w:docPartBody>
        <w:p w:rsidR="00753E8D" w:rsidRDefault="00753E8D">
          <w:pPr>
            <w:pStyle w:val="804CAD4DCA444A88866E7AB5EB0D1785"/>
          </w:pPr>
          <w:r w:rsidRPr="00876655">
            <w:rPr>
              <w:lang w:bidi="de-DE"/>
            </w:rPr>
            <w:t>Datum:</w:t>
          </w:r>
        </w:p>
      </w:docPartBody>
    </w:docPart>
    <w:docPart>
      <w:docPartPr>
        <w:name w:val="B8629A6E1F79484A8EB0FF24B81A86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1BA7DD-15F6-4112-A0C0-FAA268B96573}"/>
      </w:docPartPr>
      <w:docPartBody>
        <w:p w:rsidR="00753E8D" w:rsidRDefault="00753E8D">
          <w:pPr>
            <w:pStyle w:val="B8629A6E1F79484A8EB0FF24B81A86DB"/>
          </w:pPr>
          <w:r w:rsidRPr="00876655">
            <w:rPr>
              <w:lang w:bidi="de-DE"/>
            </w:rPr>
            <w:t xml:space="preserve">Uhrzeit: </w:t>
          </w:r>
        </w:p>
      </w:docPartBody>
    </w:docPart>
    <w:docPart>
      <w:docPartPr>
        <w:name w:val="80D7B6A8BE3C4860A2D7EF6E49D02D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5190AA-383E-46BA-BD4A-81D49744D00A}"/>
      </w:docPartPr>
      <w:docPartBody>
        <w:p w:rsidR="00753E8D" w:rsidRDefault="00753E8D">
          <w:pPr>
            <w:pStyle w:val="80D7B6A8BE3C4860A2D7EF6E49D02D08"/>
          </w:pPr>
          <w:r w:rsidRPr="00C021A3">
            <w:rPr>
              <w:lang w:bidi="de-DE"/>
            </w:rPr>
            <w:t>Sitzung einberufen durch</w:t>
          </w:r>
          <w:r>
            <w:rPr>
              <w:lang w:bidi="de-DE"/>
            </w:rPr>
            <w:t>:</w:t>
          </w:r>
        </w:p>
      </w:docPartBody>
    </w:docPart>
    <w:docPart>
      <w:docPartPr>
        <w:name w:val="705D934BE59248E18CDF2AD26BEC5E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F865C0-A65E-44D5-8D3C-9A31C2A47317}"/>
      </w:docPartPr>
      <w:docPartBody>
        <w:p w:rsidR="00AE4780" w:rsidRDefault="00AE4780" w:rsidP="00AE4780">
          <w:pPr>
            <w:pStyle w:val="705D934BE59248E18CDF2AD26BEC5EE1"/>
          </w:pPr>
          <w:r>
            <w:rPr>
              <w:lang w:bidi="de-DE"/>
            </w:rPr>
            <w:t>Nächste Besprechung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706382">
    <w:abstractNumId w:val="1"/>
  </w:num>
  <w:num w:numId="2" w16cid:durableId="193543435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CA"/>
    <w:rsid w:val="00050131"/>
    <w:rsid w:val="001A77B7"/>
    <w:rsid w:val="00215BEE"/>
    <w:rsid w:val="002F6FC1"/>
    <w:rsid w:val="003378CA"/>
    <w:rsid w:val="003A273F"/>
    <w:rsid w:val="005821BD"/>
    <w:rsid w:val="0074413B"/>
    <w:rsid w:val="00753E8D"/>
    <w:rsid w:val="008E6A34"/>
    <w:rsid w:val="009A41D8"/>
    <w:rsid w:val="00AE4780"/>
    <w:rsid w:val="00BB3017"/>
    <w:rsid w:val="00C80054"/>
    <w:rsid w:val="00D12ECF"/>
    <w:rsid w:val="00D24A18"/>
    <w:rsid w:val="00D3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804CAD4DCA444A88866E7AB5EB0D1785">
    <w:name w:val="804CAD4DCA444A88866E7AB5EB0D1785"/>
  </w:style>
  <w:style w:type="paragraph" w:customStyle="1" w:styleId="B8629A6E1F79484A8EB0FF24B81A86DB">
    <w:name w:val="B8629A6E1F79484A8EB0FF24B81A86DB"/>
  </w:style>
  <w:style w:type="paragraph" w:customStyle="1" w:styleId="80D7B6A8BE3C4860A2D7EF6E49D02D08">
    <w:name w:val="80D7B6A8BE3C4860A2D7EF6E49D02D08"/>
  </w:style>
  <w:style w:type="paragraph" w:styleId="Aufzhlungszeichen">
    <w:name w:val="List Bullet"/>
    <w:basedOn w:val="Standard"/>
    <w:uiPriority w:val="10"/>
    <w:unhideWhenUsed/>
    <w:qFormat/>
    <w:pPr>
      <w:numPr>
        <w:numId w:val="1"/>
      </w:numPr>
      <w:spacing w:before="120" w:after="120" w:line="240" w:lineRule="exact"/>
      <w:ind w:left="360"/>
      <w:contextualSpacing/>
    </w:pPr>
    <w:rPr>
      <w:color w:val="0E2841" w:themeColor="text2"/>
      <w:kern w:val="0"/>
      <w:sz w:val="22"/>
      <w:szCs w:val="21"/>
      <w:lang w:eastAsia="ja-JP"/>
      <w14:ligatures w14:val="none"/>
    </w:rPr>
  </w:style>
  <w:style w:type="paragraph" w:customStyle="1" w:styleId="705D934BE59248E18CDF2AD26BEC5EE1">
    <w:name w:val="705D934BE59248E18CDF2AD26BEC5EE1"/>
    <w:rsid w:val="00AE47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English Literatur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604333"/>
      </a:accent1>
      <a:accent2>
        <a:srgbClr val="BFB6AB"/>
      </a:accent2>
      <a:accent3>
        <a:srgbClr val="00663D"/>
      </a:accent3>
      <a:accent4>
        <a:srgbClr val="86A695"/>
      </a:accent4>
      <a:accent5>
        <a:srgbClr val="7A6369"/>
      </a:accent5>
      <a:accent6>
        <a:srgbClr val="3D2B2D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2C0C69A4-DCA6-4A12-8500-1AC62584B4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DFD6F9-5CD7-4550-8D85-2614CDE723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9BCE19-D873-48E7-8AA1-A7C6AF3092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Klassische Protokolle</Template>
  <TotalTime>0</TotalTime>
  <Pages>1</Pages>
  <Words>201</Words>
  <Characters>1269</Characters>
  <Application>Microsoft Office Word</Application>
  <DocSecurity>4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Neumann</dc:creator>
  <cp:keywords/>
  <cp:lastModifiedBy>Leis</cp:lastModifiedBy>
  <cp:revision>2</cp:revision>
  <cp:lastPrinted>2024-10-09T18:22:00Z</cp:lastPrinted>
  <dcterms:created xsi:type="dcterms:W3CDTF">2024-10-09T18:22:00Z</dcterms:created>
  <dcterms:modified xsi:type="dcterms:W3CDTF">2024-10-09T18:22:00Z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