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E5E2E0" w14:textId="2E8CFDC8" w:rsidR="00A84617" w:rsidRDefault="00A84617" w:rsidP="00A84617">
      <w:pPr>
        <w:pStyle w:val="Hintergrundplatzhalter"/>
      </w:pPr>
    </w:p>
    <w:tbl>
      <w:tblPr>
        <w:tblpPr w:leftFromText="180" w:rightFromText="180" w:vertAnchor="text" w:horzAnchor="margin" w:tblpY="203"/>
        <w:tblW w:w="0" w:type="auto"/>
        <w:tblLook w:val="0680" w:firstRow="0" w:lastRow="0" w:firstColumn="1" w:lastColumn="0" w:noHBand="1" w:noVBand="1"/>
      </w:tblPr>
      <w:tblGrid>
        <w:gridCol w:w="3222"/>
        <w:gridCol w:w="6524"/>
      </w:tblGrid>
      <w:tr w:rsidR="00A84617" w:rsidRPr="00184799" w14:paraId="5BC230F2" w14:textId="77777777" w:rsidTr="4E1F9139">
        <w:tc>
          <w:tcPr>
            <w:tcW w:w="10080" w:type="dxa"/>
            <w:gridSpan w:val="2"/>
          </w:tcPr>
          <w:p w14:paraId="123D7BC7" w14:textId="08845D8B" w:rsidR="00A84617" w:rsidRPr="00797F60" w:rsidRDefault="4E1F9139" w:rsidP="000D5725">
            <w:pPr>
              <w:pStyle w:val="Titel"/>
            </w:pPr>
            <w:r>
              <w:t xml:space="preserve">PROTOKOLL VOM </w:t>
            </w:r>
            <w:r w:rsidR="00803E60">
              <w:t>27</w:t>
            </w:r>
            <w:r>
              <w:t>.08.2024</w:t>
            </w:r>
          </w:p>
        </w:tc>
      </w:tr>
      <w:tr w:rsidR="00A84617" w:rsidRPr="00184799" w14:paraId="02395421" w14:textId="77777777" w:rsidTr="4E1F9139">
        <w:tc>
          <w:tcPr>
            <w:tcW w:w="10080" w:type="dxa"/>
            <w:gridSpan w:val="2"/>
            <w:tcBorders>
              <w:bottom w:val="single" w:sz="24" w:space="0" w:color="00663D" w:themeColor="accent3"/>
            </w:tcBorders>
          </w:tcPr>
          <w:p w14:paraId="43DCA1D5" w14:textId="698A1209" w:rsidR="00A84617" w:rsidRPr="00184799" w:rsidRDefault="0036069B" w:rsidP="000D5725">
            <w:pPr>
              <w:pStyle w:val="Untertitel"/>
            </w:pPr>
            <w:r>
              <w:t>GCL Treffen Kulturhauptstadt Chemnitz</w:t>
            </w:r>
          </w:p>
        </w:tc>
      </w:tr>
      <w:tr w:rsidR="00A84617" w:rsidRPr="00184799" w14:paraId="656E3E3B" w14:textId="77777777" w:rsidTr="4E1F9139">
        <w:trPr>
          <w:trHeight w:val="720"/>
        </w:trPr>
        <w:tc>
          <w:tcPr>
            <w:tcW w:w="333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6C5D311B" w14:textId="77777777" w:rsidR="00A84617" w:rsidRPr="00876655" w:rsidRDefault="008E4AE3" w:rsidP="00876655">
            <w:sdt>
              <w:sdtPr>
                <w:id w:val="-1327819981"/>
                <w:placeholder>
                  <w:docPart w:val="804CAD4DCA444A88866E7AB5EB0D1785"/>
                </w:placeholder>
                <w:temporary/>
                <w:showingPlcHdr/>
                <w15:appearance w15:val="hidden"/>
              </w:sdtPr>
              <w:sdtEndPr/>
              <w:sdtContent>
                <w:r w:rsidR="00A84617" w:rsidRPr="00876655">
                  <w:rPr>
                    <w:lang w:bidi="de-DE"/>
                  </w:rPr>
                  <w:t>Datum:</w:t>
                </w:r>
              </w:sdtContent>
            </w:sdt>
          </w:p>
        </w:tc>
        <w:tc>
          <w:tcPr>
            <w:tcW w:w="675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4E31BEB6" w14:textId="5E71081E" w:rsidR="00A84617" w:rsidRPr="00C021A3" w:rsidRDefault="00655369" w:rsidP="00876655">
            <w:r>
              <w:t>27.08.2024</w:t>
            </w:r>
          </w:p>
        </w:tc>
      </w:tr>
      <w:tr w:rsidR="00A84617" w:rsidRPr="00184799" w14:paraId="507FE315" w14:textId="77777777" w:rsidTr="4E1F9139">
        <w:trPr>
          <w:trHeight w:val="720"/>
        </w:trPr>
        <w:tc>
          <w:tcPr>
            <w:tcW w:w="3330" w:type="dxa"/>
            <w:noWrap/>
            <w:vAlign w:val="center"/>
          </w:tcPr>
          <w:p w14:paraId="51564FC6" w14:textId="77777777" w:rsidR="00A84617" w:rsidRPr="00876655" w:rsidRDefault="008E4AE3" w:rsidP="00876655">
            <w:sdt>
              <w:sdtPr>
                <w:id w:val="1162287983"/>
                <w:placeholder>
                  <w:docPart w:val="B8629A6E1F79484A8EB0FF24B81A86DB"/>
                </w:placeholder>
                <w:temporary/>
                <w:showingPlcHdr/>
                <w15:appearance w15:val="hidden"/>
              </w:sdtPr>
              <w:sdtEndPr/>
              <w:sdtContent>
                <w:r w:rsidR="00A84617" w:rsidRPr="00876655">
                  <w:rPr>
                    <w:lang w:bidi="de-DE"/>
                  </w:rPr>
                  <w:t xml:space="preserve">Uhrzeit: </w:t>
                </w:r>
              </w:sdtContent>
            </w:sdt>
          </w:p>
        </w:tc>
        <w:tc>
          <w:tcPr>
            <w:tcW w:w="6750" w:type="dxa"/>
            <w:noWrap/>
            <w:vAlign w:val="center"/>
          </w:tcPr>
          <w:p w14:paraId="773F3FCF" w14:textId="1E82682E" w:rsidR="00A84617" w:rsidRPr="00C021A3" w:rsidRDefault="4E1F9139" w:rsidP="00876655">
            <w:r>
              <w:t>1</w:t>
            </w:r>
            <w:r w:rsidR="00655369">
              <w:t>8</w:t>
            </w:r>
            <w:r>
              <w:t>:</w:t>
            </w:r>
            <w:r w:rsidR="00655369">
              <w:t>0</w:t>
            </w:r>
            <w:r>
              <w:t>0 Uhr</w:t>
            </w:r>
          </w:p>
        </w:tc>
      </w:tr>
      <w:tr w:rsidR="00A84617" w:rsidRPr="00184799" w14:paraId="4CF7FF37" w14:textId="77777777" w:rsidTr="4E1F9139">
        <w:trPr>
          <w:trHeight w:val="720"/>
        </w:trPr>
        <w:tc>
          <w:tcPr>
            <w:tcW w:w="3330" w:type="dxa"/>
            <w:noWrap/>
            <w:vAlign w:val="center"/>
          </w:tcPr>
          <w:p w14:paraId="55377245" w14:textId="77777777" w:rsidR="00A84617" w:rsidRPr="00C021A3" w:rsidRDefault="008E4AE3" w:rsidP="00876655">
            <w:sdt>
              <w:sdtPr>
                <w:id w:val="1673603272"/>
                <w:placeholder>
                  <w:docPart w:val="80D7B6A8BE3C4860A2D7EF6E49D02D08"/>
                </w:placeholder>
                <w:temporary/>
                <w:showingPlcHdr/>
                <w15:appearance w15:val="hidden"/>
              </w:sdtPr>
              <w:sdtEndPr/>
              <w:sdtContent>
                <w:r w:rsidR="00A84617" w:rsidRPr="00C021A3">
                  <w:rPr>
                    <w:lang w:bidi="de-DE"/>
                  </w:rPr>
                  <w:t>Sitzung einberufen durch</w:t>
                </w:r>
                <w:r w:rsidR="00A84617">
                  <w:rPr>
                    <w:lang w:bidi="de-DE"/>
                  </w:rPr>
                  <w:t>:</w:t>
                </w:r>
              </w:sdtContent>
            </w:sdt>
            <w:r w:rsidR="00A84617" w:rsidRPr="00C021A3">
              <w:rPr>
                <w:lang w:bidi="de-DE"/>
              </w:rPr>
              <w:t xml:space="preserve"> </w:t>
            </w:r>
          </w:p>
        </w:tc>
        <w:tc>
          <w:tcPr>
            <w:tcW w:w="6750" w:type="dxa"/>
            <w:noWrap/>
            <w:vAlign w:val="center"/>
          </w:tcPr>
          <w:p w14:paraId="4B27B282" w14:textId="77777777" w:rsidR="00A84617" w:rsidRPr="00C021A3" w:rsidRDefault="0036069B" w:rsidP="00876655">
            <w:r>
              <w:t>Thomas Leis</w:t>
            </w:r>
          </w:p>
        </w:tc>
      </w:tr>
      <w:tr w:rsidR="0036069B" w:rsidRPr="00184799" w14:paraId="062D87E3" w14:textId="77777777" w:rsidTr="4E1F9139">
        <w:trPr>
          <w:trHeight w:val="720"/>
        </w:trPr>
        <w:tc>
          <w:tcPr>
            <w:tcW w:w="333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770C0EEE" w14:textId="53D37A6F" w:rsidR="0036069B" w:rsidRDefault="0036069B" w:rsidP="00876655">
            <w:r>
              <w:t>Protokollant</w:t>
            </w:r>
            <w:r w:rsidR="00024787">
              <w:t>:</w:t>
            </w:r>
          </w:p>
        </w:tc>
        <w:tc>
          <w:tcPr>
            <w:tcW w:w="675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24A5C2C3" w14:textId="093B7D08" w:rsidR="0036069B" w:rsidRDefault="00024787" w:rsidP="00876655">
            <w:r>
              <w:t>Christine Neumann</w:t>
            </w:r>
          </w:p>
        </w:tc>
      </w:tr>
    </w:tbl>
    <w:p w14:paraId="6106C096" w14:textId="77777777" w:rsidR="00A84617" w:rsidRDefault="00A84617" w:rsidP="00A84617"/>
    <w:p w14:paraId="5B173200" w14:textId="3FA06E5E" w:rsidR="00FE576D" w:rsidRPr="00E76ABB" w:rsidRDefault="0036069B" w:rsidP="00184799">
      <w:pPr>
        <w:pStyle w:val="berschrift1"/>
        <w:rPr>
          <w:color w:val="auto"/>
        </w:rPr>
      </w:pPr>
      <w:r w:rsidRPr="00E76ABB">
        <w:rPr>
          <w:color w:val="auto"/>
        </w:rPr>
        <w:t>Online T</w:t>
      </w:r>
      <w:r w:rsidR="005A7808" w:rsidRPr="00E76ABB">
        <w:rPr>
          <w:color w:val="auto"/>
        </w:rPr>
        <w:t>reffen</w:t>
      </w:r>
      <w:r w:rsidR="00DE2C5A" w:rsidRPr="00E76ABB">
        <w:rPr>
          <w:color w:val="auto"/>
        </w:rPr>
        <w:t xml:space="preserve"> </w:t>
      </w:r>
      <w:r w:rsidRPr="00E76ABB">
        <w:rPr>
          <w:color w:val="auto"/>
        </w:rPr>
        <w:t>- Anwesende</w:t>
      </w:r>
    </w:p>
    <w:p w14:paraId="6CD0A5D0" w14:textId="05B95D54" w:rsidR="00FE576D" w:rsidRPr="00E76ABB" w:rsidRDefault="4E1F9139" w:rsidP="4E1F9139">
      <w:pPr>
        <w:rPr>
          <w:color w:val="auto"/>
        </w:rPr>
      </w:pPr>
      <w:r w:rsidRPr="00E76ABB">
        <w:rPr>
          <w:color w:val="auto"/>
        </w:rPr>
        <w:t xml:space="preserve">Thomas Leis, </w:t>
      </w:r>
      <w:r w:rsidR="00AF452B" w:rsidRPr="00E76ABB">
        <w:rPr>
          <w:color w:val="auto"/>
        </w:rPr>
        <w:t xml:space="preserve">Katharina Leis, </w:t>
      </w:r>
      <w:r w:rsidRPr="00E76ABB">
        <w:rPr>
          <w:color w:val="auto"/>
        </w:rPr>
        <w:t>Margarete Schnarrer, Elisabeth Meuser,</w:t>
      </w:r>
      <w:r w:rsidR="00AF452B" w:rsidRPr="00E76ABB">
        <w:rPr>
          <w:color w:val="auto"/>
        </w:rPr>
        <w:t xml:space="preserve"> </w:t>
      </w:r>
      <w:r w:rsidRPr="00E76ABB">
        <w:rPr>
          <w:color w:val="auto"/>
        </w:rPr>
        <w:t xml:space="preserve">Christine Neumann </w:t>
      </w:r>
    </w:p>
    <w:p w14:paraId="1A5B57D0" w14:textId="77777777" w:rsidR="00486EE3" w:rsidRPr="00E76ABB" w:rsidRDefault="4E1F9139" w:rsidP="007D7471">
      <w:pPr>
        <w:rPr>
          <w:color w:val="auto"/>
        </w:rPr>
      </w:pPr>
      <w:r w:rsidRPr="00E76ABB">
        <w:rPr>
          <w:color w:val="auto"/>
        </w:rPr>
        <w:t>Abwesend: Daniele Barancik</w:t>
      </w:r>
      <w:r w:rsidR="00486368" w:rsidRPr="00E76ABB">
        <w:rPr>
          <w:color w:val="auto"/>
        </w:rPr>
        <w:t xml:space="preserve"> </w:t>
      </w:r>
      <w:r w:rsidR="008D760F" w:rsidRPr="00E76ABB">
        <w:rPr>
          <w:color w:val="auto"/>
        </w:rPr>
        <w:t>–</w:t>
      </w:r>
      <w:r w:rsidR="00486368" w:rsidRPr="00E76ABB">
        <w:rPr>
          <w:color w:val="auto"/>
        </w:rPr>
        <w:t xml:space="preserve"> Urlaub</w:t>
      </w:r>
      <w:r w:rsidR="008D760F" w:rsidRPr="00E76ABB">
        <w:rPr>
          <w:color w:val="auto"/>
        </w:rPr>
        <w:t xml:space="preserve">, </w:t>
      </w:r>
      <w:r w:rsidR="00AD3AA8" w:rsidRPr="00E76ABB">
        <w:rPr>
          <w:color w:val="auto"/>
        </w:rPr>
        <w:t>Magdalena Loren</w:t>
      </w:r>
      <w:r w:rsidR="00486EE3" w:rsidRPr="00E76ABB">
        <w:rPr>
          <w:color w:val="auto"/>
        </w:rPr>
        <w:t>z</w:t>
      </w:r>
    </w:p>
    <w:p w14:paraId="087A92C1" w14:textId="77777777" w:rsidR="00486EE3" w:rsidRPr="00E76ABB" w:rsidRDefault="00486EE3" w:rsidP="007D7471">
      <w:pPr>
        <w:rPr>
          <w:color w:val="auto"/>
        </w:rPr>
      </w:pPr>
    </w:p>
    <w:p w14:paraId="01DE3196" w14:textId="3D4483A1" w:rsidR="00FE576D" w:rsidRPr="00E76ABB" w:rsidRDefault="003F4BC7" w:rsidP="007D7471">
      <w:pPr>
        <w:rPr>
          <w:b/>
          <w:bCs/>
          <w:color w:val="auto"/>
          <w:sz w:val="28"/>
          <w:szCs w:val="28"/>
        </w:rPr>
      </w:pPr>
      <w:r w:rsidRPr="00E76ABB">
        <w:rPr>
          <w:b/>
          <w:bCs/>
          <w:color w:val="auto"/>
          <w:sz w:val="28"/>
          <w:szCs w:val="28"/>
        </w:rPr>
        <w:t xml:space="preserve">Inhalte und Aufgaben aus </w:t>
      </w:r>
      <w:r w:rsidR="005A7808" w:rsidRPr="00E76ABB">
        <w:rPr>
          <w:b/>
          <w:bCs/>
          <w:color w:val="auto"/>
          <w:sz w:val="28"/>
          <w:szCs w:val="28"/>
        </w:rPr>
        <w:t>Treffen</w:t>
      </w:r>
    </w:p>
    <w:p w14:paraId="3A4D54B5" w14:textId="77777777" w:rsidR="00B9611D" w:rsidRPr="00E76ABB" w:rsidRDefault="00B9611D" w:rsidP="007D7471">
      <w:pPr>
        <w:rPr>
          <w:color w:val="auto"/>
        </w:rPr>
      </w:pPr>
    </w:p>
    <w:p w14:paraId="4420FAD1" w14:textId="4396B9AC" w:rsidR="008746A9" w:rsidRPr="00E76ABB" w:rsidRDefault="4E1F9139" w:rsidP="4E1F9139">
      <w:pPr>
        <w:rPr>
          <w:color w:val="auto"/>
        </w:rPr>
      </w:pPr>
      <w:r w:rsidRPr="00E76ABB">
        <w:rPr>
          <w:b/>
          <w:bCs/>
          <w:color w:val="auto"/>
        </w:rPr>
        <w:t>Magdalena</w:t>
      </w:r>
      <w:r w:rsidR="00641A7B" w:rsidRPr="00E76ABB">
        <w:rPr>
          <w:b/>
          <w:bCs/>
          <w:color w:val="auto"/>
        </w:rPr>
        <w:t>, T. u. K. Leis</w:t>
      </w:r>
      <w:r w:rsidRPr="00E76ABB">
        <w:rPr>
          <w:color w:val="auto"/>
        </w:rPr>
        <w:t>: Helfer</w:t>
      </w:r>
      <w:r w:rsidR="00DA685B" w:rsidRPr="00E76ABB">
        <w:rPr>
          <w:color w:val="auto"/>
        </w:rPr>
        <w:t xml:space="preserve"> (Gemeindemitglieder) </w:t>
      </w:r>
      <w:r w:rsidR="00F867FD" w:rsidRPr="00E76ABB">
        <w:rPr>
          <w:color w:val="auto"/>
        </w:rPr>
        <w:t xml:space="preserve">für </w:t>
      </w:r>
      <w:r w:rsidR="001B7D0A" w:rsidRPr="00E76ABB">
        <w:rPr>
          <w:color w:val="auto"/>
        </w:rPr>
        <w:t>GCL-Treffen</w:t>
      </w:r>
      <w:r w:rsidR="00F867FD" w:rsidRPr="00E76ABB">
        <w:rPr>
          <w:color w:val="auto"/>
        </w:rPr>
        <w:t xml:space="preserve"> 2025 </w:t>
      </w:r>
      <w:r w:rsidR="001B7D0A" w:rsidRPr="00E76ABB">
        <w:rPr>
          <w:b/>
          <w:bCs/>
          <w:color w:val="auto"/>
        </w:rPr>
        <w:t>beginnend beim Pfarreifest am 01.09.2024</w:t>
      </w:r>
      <w:r w:rsidR="00F867FD" w:rsidRPr="00E76ABB">
        <w:rPr>
          <w:color w:val="auto"/>
        </w:rPr>
        <w:t xml:space="preserve"> </w:t>
      </w:r>
      <w:r w:rsidRPr="00E76ABB">
        <w:rPr>
          <w:color w:val="auto"/>
        </w:rPr>
        <w:t>ansprechen</w:t>
      </w:r>
      <w:r w:rsidR="00AC2BFB" w:rsidRPr="00E76ABB">
        <w:rPr>
          <w:color w:val="auto"/>
        </w:rPr>
        <w:t xml:space="preserve"> und Karten mit Info zu GCL und Treffen</w:t>
      </w:r>
      <w:r w:rsidR="00807611" w:rsidRPr="00E76ABB">
        <w:rPr>
          <w:color w:val="auto"/>
        </w:rPr>
        <w:t xml:space="preserve"> 2025</w:t>
      </w:r>
      <w:r w:rsidR="00AC2BFB" w:rsidRPr="00E76ABB">
        <w:rPr>
          <w:color w:val="auto"/>
        </w:rPr>
        <w:t xml:space="preserve"> verteilen</w:t>
      </w:r>
      <w:r w:rsidRPr="00E76ABB">
        <w:rPr>
          <w:color w:val="auto"/>
        </w:rPr>
        <w:t xml:space="preserve">; </w:t>
      </w:r>
    </w:p>
    <w:p w14:paraId="01662E5A" w14:textId="77777777" w:rsidR="00E47679" w:rsidRPr="00E76ABB" w:rsidRDefault="00E47679" w:rsidP="4E1F9139">
      <w:pPr>
        <w:rPr>
          <w:b/>
          <w:bCs/>
          <w:color w:val="auto"/>
          <w:lang w:bidi="de-DE"/>
        </w:rPr>
      </w:pPr>
    </w:p>
    <w:p w14:paraId="4C65FE46" w14:textId="77777777" w:rsidR="008F1279" w:rsidRDefault="4E1F9139" w:rsidP="008746A9">
      <w:pPr>
        <w:rPr>
          <w:color w:val="auto"/>
          <w:lang w:bidi="de-DE"/>
        </w:rPr>
      </w:pPr>
      <w:r w:rsidRPr="00E76ABB">
        <w:rPr>
          <w:b/>
          <w:bCs/>
          <w:color w:val="auto"/>
          <w:lang w:bidi="de-DE"/>
        </w:rPr>
        <w:t>Margarete:</w:t>
      </w:r>
      <w:r w:rsidRPr="00E76ABB">
        <w:rPr>
          <w:color w:val="auto"/>
          <w:lang w:bidi="de-DE"/>
        </w:rPr>
        <w:t xml:space="preserve"> </w:t>
      </w:r>
    </w:p>
    <w:p w14:paraId="1D2DE7C5" w14:textId="28729039" w:rsidR="008F1279" w:rsidRDefault="4E1F9139" w:rsidP="008F1279">
      <w:pPr>
        <w:pStyle w:val="Listenabsatz"/>
        <w:numPr>
          <w:ilvl w:val="0"/>
          <w:numId w:val="21"/>
        </w:numPr>
        <w:rPr>
          <w:color w:val="auto"/>
          <w:lang w:bidi="de-DE"/>
        </w:rPr>
      </w:pPr>
      <w:r w:rsidRPr="008F1279">
        <w:rPr>
          <w:color w:val="auto"/>
          <w:lang w:bidi="de-DE"/>
        </w:rPr>
        <w:t xml:space="preserve">Johannes </w:t>
      </w:r>
      <w:proofErr w:type="spellStart"/>
      <w:r w:rsidRPr="008F1279">
        <w:rPr>
          <w:color w:val="auto"/>
          <w:lang w:bidi="de-DE"/>
        </w:rPr>
        <w:t>Koest</w:t>
      </w:r>
      <w:proofErr w:type="spellEnd"/>
      <w:r w:rsidR="00124E84" w:rsidRPr="008F1279">
        <w:rPr>
          <w:color w:val="auto"/>
          <w:lang w:bidi="de-DE"/>
        </w:rPr>
        <w:t xml:space="preserve"> wird aktiv </w:t>
      </w:r>
      <w:r w:rsidR="0032180D" w:rsidRPr="008F1279">
        <w:rPr>
          <w:color w:val="auto"/>
          <w:lang w:bidi="de-DE"/>
        </w:rPr>
        <w:t>unterstützen</w:t>
      </w:r>
    </w:p>
    <w:p w14:paraId="3AFD7999" w14:textId="743E82D4" w:rsidR="00EA5C14" w:rsidRDefault="0032180D" w:rsidP="008F1279">
      <w:pPr>
        <w:pStyle w:val="Listenabsatz"/>
        <w:numPr>
          <w:ilvl w:val="0"/>
          <w:numId w:val="21"/>
        </w:numPr>
        <w:rPr>
          <w:color w:val="auto"/>
          <w:lang w:bidi="de-DE"/>
        </w:rPr>
      </w:pPr>
      <w:r w:rsidRPr="008F1279">
        <w:rPr>
          <w:color w:val="auto"/>
          <w:lang w:bidi="de-DE"/>
        </w:rPr>
        <w:t xml:space="preserve"> Norbert</w:t>
      </w:r>
      <w:r w:rsidR="009709F9" w:rsidRPr="008F1279">
        <w:rPr>
          <w:color w:val="auto"/>
          <w:lang w:bidi="de-DE"/>
        </w:rPr>
        <w:t xml:space="preserve"> </w:t>
      </w:r>
      <w:r w:rsidRPr="008F1279">
        <w:rPr>
          <w:color w:val="auto"/>
          <w:lang w:bidi="de-DE"/>
        </w:rPr>
        <w:t>(</w:t>
      </w:r>
      <w:r w:rsidRPr="008F1279">
        <w:rPr>
          <w:i/>
          <w:iCs/>
          <w:color w:val="auto"/>
          <w:lang w:bidi="de-DE"/>
        </w:rPr>
        <w:t>Nachname?</w:t>
      </w:r>
      <w:r w:rsidRPr="008F1279">
        <w:rPr>
          <w:color w:val="auto"/>
          <w:lang w:bidi="de-DE"/>
        </w:rPr>
        <w:t xml:space="preserve">) </w:t>
      </w:r>
      <w:r w:rsidR="009709F9" w:rsidRPr="008F1279">
        <w:rPr>
          <w:color w:val="auto"/>
          <w:lang w:bidi="de-DE"/>
        </w:rPr>
        <w:t xml:space="preserve">wird Suppe </w:t>
      </w:r>
      <w:r w:rsidR="00775A2F" w:rsidRPr="008F1279">
        <w:rPr>
          <w:color w:val="auto"/>
          <w:lang w:bidi="de-DE"/>
        </w:rPr>
        <w:t xml:space="preserve">am </w:t>
      </w:r>
      <w:r w:rsidR="00F85586" w:rsidRPr="008F1279">
        <w:rPr>
          <w:color w:val="auto"/>
          <w:lang w:bidi="de-DE"/>
        </w:rPr>
        <w:t xml:space="preserve">Donnerstagmittag </w:t>
      </w:r>
      <w:r w:rsidR="009709F9" w:rsidRPr="008F1279">
        <w:rPr>
          <w:color w:val="auto"/>
          <w:lang w:bidi="de-DE"/>
        </w:rPr>
        <w:t xml:space="preserve">und Fingerfood </w:t>
      </w:r>
      <w:r w:rsidR="00775A2F" w:rsidRPr="008F1279">
        <w:rPr>
          <w:color w:val="auto"/>
          <w:lang w:bidi="de-DE"/>
        </w:rPr>
        <w:t>am Freitag</w:t>
      </w:r>
      <w:r w:rsidR="0019722C" w:rsidRPr="008F1279">
        <w:rPr>
          <w:color w:val="auto"/>
          <w:lang w:bidi="de-DE"/>
        </w:rPr>
        <w:t>abend</w:t>
      </w:r>
      <w:r w:rsidR="00775A2F" w:rsidRPr="008F1279">
        <w:rPr>
          <w:color w:val="auto"/>
          <w:lang w:bidi="de-DE"/>
        </w:rPr>
        <w:t xml:space="preserve"> nach Gottesdienst</w:t>
      </w:r>
      <w:r w:rsidR="002E0928" w:rsidRPr="008F1279">
        <w:rPr>
          <w:color w:val="auto"/>
          <w:lang w:bidi="de-DE"/>
        </w:rPr>
        <w:t xml:space="preserve"> anbieten</w:t>
      </w:r>
      <w:r w:rsidR="004F0C12" w:rsidRPr="008F1279">
        <w:rPr>
          <w:color w:val="auto"/>
          <w:lang w:bidi="de-DE"/>
        </w:rPr>
        <w:t>. Klärung der Kosten, wie Bezahlung erfolgen soll</w:t>
      </w:r>
      <w:r w:rsidR="0019722C" w:rsidRPr="008F1279">
        <w:rPr>
          <w:color w:val="auto"/>
          <w:lang w:bidi="de-DE"/>
        </w:rPr>
        <w:t xml:space="preserve">, Anfrage, ob auch </w:t>
      </w:r>
      <w:r w:rsidR="006A0265" w:rsidRPr="008F1279">
        <w:rPr>
          <w:color w:val="auto"/>
          <w:lang w:bidi="de-DE"/>
        </w:rPr>
        <w:t>am Samstagabend B</w:t>
      </w:r>
      <w:r w:rsidR="00C163BF" w:rsidRPr="008F1279">
        <w:rPr>
          <w:color w:val="auto"/>
          <w:lang w:bidi="de-DE"/>
        </w:rPr>
        <w:t xml:space="preserve">uffet </w:t>
      </w:r>
      <w:r w:rsidR="00F241DD" w:rsidRPr="008F1279">
        <w:rPr>
          <w:color w:val="auto"/>
          <w:lang w:bidi="de-DE"/>
        </w:rPr>
        <w:t>angeboten werden kann.</w:t>
      </w:r>
    </w:p>
    <w:p w14:paraId="39D3A219" w14:textId="09757A63" w:rsidR="00825A5D" w:rsidRPr="004F2BF6" w:rsidRDefault="00825A5D" w:rsidP="004F2BF6">
      <w:pPr>
        <w:pStyle w:val="Listenabsatz"/>
        <w:numPr>
          <w:ilvl w:val="0"/>
          <w:numId w:val="21"/>
        </w:numPr>
        <w:rPr>
          <w:color w:val="auto"/>
          <w:lang w:bidi="de-DE"/>
        </w:rPr>
      </w:pPr>
      <w:r w:rsidRPr="004F2BF6">
        <w:rPr>
          <w:color w:val="auto"/>
          <w:lang w:bidi="de-DE"/>
        </w:rPr>
        <w:t>Vorbereitung Gottesdienst</w:t>
      </w:r>
      <w:r w:rsidR="00BD31A9" w:rsidRPr="004F2BF6">
        <w:rPr>
          <w:color w:val="auto"/>
          <w:lang w:bidi="de-DE"/>
        </w:rPr>
        <w:t xml:space="preserve"> am Sonntag (mit </w:t>
      </w:r>
      <w:r w:rsidR="00D5132F" w:rsidRPr="004F2BF6">
        <w:rPr>
          <w:color w:val="auto"/>
          <w:lang w:bidi="de-DE"/>
        </w:rPr>
        <w:t>Band</w:t>
      </w:r>
      <w:r w:rsidR="00D5132F">
        <w:rPr>
          <w:color w:val="auto"/>
          <w:lang w:bidi="de-DE"/>
        </w:rPr>
        <w:t xml:space="preserve"> auch Abstimmung</w:t>
      </w:r>
      <w:r w:rsidR="00BD31A9" w:rsidRPr="004F2BF6">
        <w:rPr>
          <w:color w:val="auto"/>
          <w:lang w:bidi="de-DE"/>
        </w:rPr>
        <w:t>)</w:t>
      </w:r>
    </w:p>
    <w:p w14:paraId="3E6F5582" w14:textId="3F63B4A1" w:rsidR="00805883" w:rsidRDefault="00805883" w:rsidP="008746A9">
      <w:pPr>
        <w:rPr>
          <w:color w:val="auto"/>
          <w:lang w:bidi="de-DE"/>
        </w:rPr>
      </w:pPr>
      <w:r>
        <w:rPr>
          <w:color w:val="auto"/>
          <w:lang w:bidi="de-DE"/>
        </w:rPr>
        <w:t>Andrea und</w:t>
      </w:r>
      <w:r w:rsidR="009A1928">
        <w:rPr>
          <w:color w:val="auto"/>
          <w:lang w:bidi="de-DE"/>
        </w:rPr>
        <w:t xml:space="preserve"> Monika G. aus ihrer GCL</w:t>
      </w:r>
      <w:r w:rsidR="006C40CD">
        <w:rPr>
          <w:color w:val="auto"/>
          <w:lang w:bidi="de-DE"/>
        </w:rPr>
        <w:t>-</w:t>
      </w:r>
      <w:r w:rsidR="009A1928">
        <w:rPr>
          <w:color w:val="auto"/>
          <w:lang w:bidi="de-DE"/>
        </w:rPr>
        <w:t xml:space="preserve">Gruppe </w:t>
      </w:r>
      <w:r w:rsidR="006C40CD">
        <w:rPr>
          <w:color w:val="auto"/>
          <w:lang w:bidi="de-DE"/>
        </w:rPr>
        <w:t xml:space="preserve">werden </w:t>
      </w:r>
      <w:r w:rsidR="00D677FF">
        <w:rPr>
          <w:color w:val="auto"/>
          <w:lang w:bidi="de-DE"/>
        </w:rPr>
        <w:t>am Treffen 2025</w:t>
      </w:r>
      <w:r w:rsidR="009D163A">
        <w:rPr>
          <w:color w:val="auto"/>
          <w:lang w:bidi="de-DE"/>
        </w:rPr>
        <w:t xml:space="preserve"> </w:t>
      </w:r>
      <w:r w:rsidR="00D677FF">
        <w:rPr>
          <w:color w:val="auto"/>
          <w:lang w:bidi="de-DE"/>
        </w:rPr>
        <w:t>teilnehmen und unterstützen.</w:t>
      </w:r>
    </w:p>
    <w:p w14:paraId="39395823" w14:textId="3A582E3C" w:rsidR="009D163A" w:rsidRPr="00E76ABB" w:rsidRDefault="00900448" w:rsidP="008746A9">
      <w:pPr>
        <w:rPr>
          <w:color w:val="auto"/>
          <w:lang w:bidi="de-DE"/>
        </w:rPr>
      </w:pPr>
      <w:r>
        <w:rPr>
          <w:color w:val="auto"/>
          <w:lang w:bidi="de-DE"/>
        </w:rPr>
        <w:t>Margarete wird beim Infopoint</w:t>
      </w:r>
      <w:r w:rsidR="00D157EB">
        <w:rPr>
          <w:color w:val="auto"/>
          <w:lang w:bidi="de-DE"/>
        </w:rPr>
        <w:t xml:space="preserve"> in der Propstei die Leitung</w:t>
      </w:r>
      <w:r w:rsidR="006A20DE">
        <w:rPr>
          <w:color w:val="auto"/>
          <w:lang w:bidi="de-DE"/>
        </w:rPr>
        <w:t xml:space="preserve"> übernehmen</w:t>
      </w:r>
      <w:r w:rsidR="00895F07">
        <w:rPr>
          <w:color w:val="auto"/>
          <w:lang w:bidi="de-DE"/>
        </w:rPr>
        <w:t xml:space="preserve"> und weitere „Mitstreiter“ dazu ansprechen</w:t>
      </w:r>
    </w:p>
    <w:p w14:paraId="6C885F9F" w14:textId="77777777" w:rsidR="007900F3" w:rsidRPr="00E76ABB" w:rsidRDefault="007900F3" w:rsidP="4E1F9139">
      <w:pPr>
        <w:rPr>
          <w:b/>
          <w:bCs/>
          <w:color w:val="auto"/>
          <w:lang w:bidi="de-DE"/>
        </w:rPr>
      </w:pPr>
    </w:p>
    <w:p w14:paraId="601D3D34" w14:textId="77777777" w:rsidR="00655369" w:rsidRDefault="4E1F9139" w:rsidP="4E1F9139">
      <w:pPr>
        <w:rPr>
          <w:color w:val="auto"/>
          <w:lang w:bidi="de-DE"/>
        </w:rPr>
      </w:pPr>
      <w:r w:rsidRPr="00E76ABB">
        <w:rPr>
          <w:b/>
          <w:bCs/>
          <w:color w:val="auto"/>
          <w:lang w:bidi="de-DE"/>
        </w:rPr>
        <w:t>Magdalena</w:t>
      </w:r>
      <w:r w:rsidRPr="00E76ABB">
        <w:rPr>
          <w:color w:val="auto"/>
          <w:lang w:bidi="de-DE"/>
        </w:rPr>
        <w:t xml:space="preserve">: </w:t>
      </w:r>
    </w:p>
    <w:p w14:paraId="56B15317" w14:textId="4A6945DD" w:rsidR="00A97545" w:rsidRPr="00655369" w:rsidRDefault="009E1E5C" w:rsidP="00655369">
      <w:pPr>
        <w:pStyle w:val="Listenabsatz"/>
        <w:numPr>
          <w:ilvl w:val="0"/>
          <w:numId w:val="24"/>
        </w:numPr>
        <w:rPr>
          <w:color w:val="auto"/>
          <w:lang w:bidi="de-DE"/>
        </w:rPr>
      </w:pPr>
      <w:r w:rsidRPr="00655369">
        <w:rPr>
          <w:color w:val="auto"/>
          <w:lang w:bidi="de-DE"/>
        </w:rPr>
        <w:t xml:space="preserve">erkundigt sich beim </w:t>
      </w:r>
      <w:proofErr w:type="spellStart"/>
      <w:r w:rsidR="4E1F9139" w:rsidRPr="00655369">
        <w:rPr>
          <w:color w:val="auto"/>
          <w:lang w:bidi="de-DE"/>
        </w:rPr>
        <w:t>Cafe</w:t>
      </w:r>
      <w:proofErr w:type="spellEnd"/>
      <w:r w:rsidR="4E1F9139" w:rsidRPr="00655369">
        <w:rPr>
          <w:color w:val="auto"/>
          <w:lang w:bidi="de-DE"/>
        </w:rPr>
        <w:t xml:space="preserve"> International </w:t>
      </w:r>
      <w:r w:rsidR="4E1F9139" w:rsidRPr="00655369">
        <w:rPr>
          <w:rFonts w:ascii="Wingdings" w:eastAsia="Wingdings" w:hAnsi="Wingdings" w:cs="Wingdings"/>
          <w:color w:val="auto"/>
          <w:lang w:bidi="de-DE"/>
        </w:rPr>
        <w:t>è</w:t>
      </w:r>
      <w:r w:rsidR="4E1F9139" w:rsidRPr="00655369">
        <w:rPr>
          <w:color w:val="auto"/>
          <w:lang w:bidi="de-DE"/>
        </w:rPr>
        <w:t xml:space="preserve"> Station für Pilgerweg oder Workshop </w:t>
      </w:r>
      <w:r w:rsidR="006111F7">
        <w:rPr>
          <w:color w:val="auto"/>
          <w:lang w:bidi="de-DE"/>
        </w:rPr>
        <w:t>(</w:t>
      </w:r>
      <w:r w:rsidR="4E1F9139" w:rsidRPr="00655369">
        <w:rPr>
          <w:color w:val="auto"/>
          <w:lang w:bidi="de-DE"/>
        </w:rPr>
        <w:t>Dokumentation zu NSU in Chemnitz wird erst im Mai 2025 eröffnet</w:t>
      </w:r>
      <w:r w:rsidR="006111F7">
        <w:rPr>
          <w:color w:val="auto"/>
          <w:lang w:bidi="de-DE"/>
        </w:rPr>
        <w:t>)</w:t>
      </w:r>
    </w:p>
    <w:p w14:paraId="72406D38" w14:textId="1B7B4C4B" w:rsidR="00BC0392" w:rsidRPr="006111F7" w:rsidRDefault="00655369" w:rsidP="006A7E86">
      <w:pPr>
        <w:pStyle w:val="Listenabsatz"/>
        <w:numPr>
          <w:ilvl w:val="0"/>
          <w:numId w:val="24"/>
        </w:numPr>
        <w:rPr>
          <w:color w:val="auto"/>
          <w:lang w:bidi="de-DE"/>
        </w:rPr>
      </w:pPr>
      <w:r w:rsidRPr="006111F7">
        <w:rPr>
          <w:color w:val="auto"/>
          <w:lang w:bidi="de-DE"/>
        </w:rPr>
        <w:t xml:space="preserve">und </w:t>
      </w:r>
      <w:r w:rsidR="00A97545" w:rsidRPr="006111F7">
        <w:rPr>
          <w:color w:val="auto"/>
          <w:lang w:bidi="de-DE"/>
        </w:rPr>
        <w:t>Projektbüro Chemnitz</w:t>
      </w:r>
      <w:r w:rsidR="004E01F1" w:rsidRPr="006111F7">
        <w:rPr>
          <w:color w:val="auto"/>
          <w:lang w:bidi="de-DE"/>
        </w:rPr>
        <w:t xml:space="preserve"> für politische Bildung über Situation von Geflüchteten in Chemnitz</w:t>
      </w:r>
      <w:r w:rsidR="006111F7" w:rsidRPr="006111F7">
        <w:rPr>
          <w:color w:val="auto"/>
          <w:lang w:bidi="de-DE"/>
        </w:rPr>
        <w:t xml:space="preserve"> </w:t>
      </w:r>
      <w:hyperlink r:id="rId10" w:history="1">
        <w:r w:rsidR="007900F3" w:rsidRPr="00F55A93">
          <w:rPr>
            <w:rStyle w:val="Hyperlink"/>
            <w:lang w:bidi="de-DE"/>
          </w:rPr>
          <w:t>https://www.slpb.de/landeszentrale/projektbuero-chemnitz</w:t>
        </w:r>
      </w:hyperlink>
    </w:p>
    <w:p w14:paraId="7114389D" w14:textId="0096752A" w:rsidR="00263F94" w:rsidRPr="00635368" w:rsidRDefault="00263F94" w:rsidP="00263F94">
      <w:pPr>
        <w:rPr>
          <w:color w:val="auto"/>
        </w:rPr>
      </w:pPr>
      <w:r w:rsidRPr="00635368">
        <w:rPr>
          <w:color w:val="auto"/>
        </w:rPr>
        <w:t xml:space="preserve">Klärung zu Tagungsfahrkarten und Infoflyer </w:t>
      </w:r>
      <w:proofErr w:type="gramStart"/>
      <w:r w:rsidR="00655369">
        <w:rPr>
          <w:color w:val="auto"/>
        </w:rPr>
        <w:t xml:space="preserve">nach </w:t>
      </w:r>
      <w:r w:rsidR="006111F7">
        <w:rPr>
          <w:color w:val="auto"/>
        </w:rPr>
        <w:t>derzeitigen Stand</w:t>
      </w:r>
      <w:proofErr w:type="gramEnd"/>
      <w:r w:rsidR="00655369">
        <w:rPr>
          <w:color w:val="auto"/>
        </w:rPr>
        <w:t xml:space="preserve"> erfolgt</w:t>
      </w:r>
    </w:p>
    <w:p w14:paraId="2FCCC10B" w14:textId="77777777" w:rsidR="00263F94" w:rsidRDefault="00263F94" w:rsidP="00263F94">
      <w:pPr>
        <w:rPr>
          <w:color w:val="auto"/>
        </w:rPr>
      </w:pPr>
      <w:r w:rsidRPr="005C2DA8">
        <w:rPr>
          <w:rFonts w:ascii="Wingdings" w:eastAsia="Wingdings" w:hAnsi="Wingdings" w:cs="Wingdings"/>
          <w:color w:val="auto"/>
        </w:rPr>
        <w:t>è</w:t>
      </w:r>
      <w:r w:rsidRPr="005C2DA8">
        <w:rPr>
          <w:color w:val="auto"/>
        </w:rPr>
        <w:t>Tageskarte für 5 Personen aktuell</w:t>
      </w:r>
      <w:r>
        <w:rPr>
          <w:color w:val="auto"/>
        </w:rPr>
        <w:t xml:space="preserve"> 23,20€, </w:t>
      </w:r>
    </w:p>
    <w:p w14:paraId="5D168CF3" w14:textId="77777777" w:rsidR="00263F94" w:rsidRDefault="00263F94" w:rsidP="00263F94">
      <w:pPr>
        <w:rPr>
          <w:color w:val="auto"/>
        </w:rPr>
      </w:pPr>
      <w:r>
        <w:rPr>
          <w:color w:val="auto"/>
        </w:rPr>
        <w:t xml:space="preserve">   10er Tageskarte im digitalen Vertrieb</w:t>
      </w:r>
    </w:p>
    <w:p w14:paraId="452A2AD5" w14:textId="77777777" w:rsidR="00263F94" w:rsidRDefault="00263F94" w:rsidP="00263F94">
      <w:pPr>
        <w:rPr>
          <w:color w:val="auto"/>
        </w:rPr>
      </w:pPr>
      <w:r>
        <w:rPr>
          <w:color w:val="auto"/>
        </w:rPr>
        <w:t xml:space="preserve">   Einzelfahrt 3€ für 1 Stunde</w:t>
      </w:r>
    </w:p>
    <w:p w14:paraId="7DB9FE13" w14:textId="77777777" w:rsidR="00263F94" w:rsidRDefault="00263F94" w:rsidP="00263F94">
      <w:pPr>
        <w:rPr>
          <w:color w:val="auto"/>
        </w:rPr>
      </w:pPr>
      <w:r>
        <w:rPr>
          <w:color w:val="auto"/>
        </w:rPr>
        <w:t xml:space="preserve">…4er Karte Kurzstrecke 9,60€, </w:t>
      </w:r>
      <w:proofErr w:type="spellStart"/>
      <w:r>
        <w:rPr>
          <w:color w:val="auto"/>
        </w:rPr>
        <w:t>erw</w:t>
      </w:r>
      <w:proofErr w:type="spellEnd"/>
      <w:r>
        <w:rPr>
          <w:color w:val="auto"/>
        </w:rPr>
        <w:t xml:space="preserve">. 12€ </w:t>
      </w:r>
    </w:p>
    <w:p w14:paraId="322B5C58" w14:textId="77777777" w:rsidR="001B1FDF" w:rsidRDefault="001B1FDF" w:rsidP="00263F94">
      <w:pPr>
        <w:rPr>
          <w:color w:val="auto"/>
        </w:rPr>
      </w:pPr>
    </w:p>
    <w:p w14:paraId="58ACBD60" w14:textId="77777777" w:rsidR="001B1FDF" w:rsidRDefault="001B1FDF" w:rsidP="00263F94">
      <w:pPr>
        <w:rPr>
          <w:color w:val="auto"/>
        </w:rPr>
      </w:pPr>
    </w:p>
    <w:p w14:paraId="29ED65D8" w14:textId="77777777" w:rsidR="001B1FDF" w:rsidRDefault="001B1FDF" w:rsidP="00263F94">
      <w:pPr>
        <w:rPr>
          <w:color w:val="auto"/>
        </w:rPr>
      </w:pPr>
    </w:p>
    <w:p w14:paraId="3686FE84" w14:textId="77777777" w:rsidR="001B1FDF" w:rsidRDefault="001B1FDF" w:rsidP="00263F94">
      <w:pPr>
        <w:rPr>
          <w:color w:val="auto"/>
        </w:rPr>
      </w:pPr>
    </w:p>
    <w:p w14:paraId="48557517" w14:textId="77777777" w:rsidR="001B1FDF" w:rsidRDefault="001B1FDF" w:rsidP="00263F94">
      <w:pPr>
        <w:rPr>
          <w:color w:val="auto"/>
        </w:rPr>
      </w:pPr>
    </w:p>
    <w:p w14:paraId="635510CB" w14:textId="73DEE072" w:rsidR="00263F94" w:rsidRPr="005C2DA8" w:rsidRDefault="00263F94" w:rsidP="00263F94">
      <w:pPr>
        <w:rPr>
          <w:strike/>
        </w:rPr>
      </w:pPr>
      <w:r w:rsidRPr="4E1F9139">
        <w:rPr>
          <w:color w:val="auto"/>
        </w:rPr>
        <w:t xml:space="preserve">Ermäßigungen von Fahrpreisen für Kulturhauptstadt in Chemnitz </w:t>
      </w:r>
      <w:r w:rsidRPr="4E1F9139">
        <w:rPr>
          <w:b/>
          <w:bCs/>
          <w:color w:val="00B050"/>
        </w:rPr>
        <w:t xml:space="preserve">heutiger Stand </w:t>
      </w:r>
      <w:r w:rsidRPr="4E1F9139">
        <w:rPr>
          <w:color w:val="auto"/>
        </w:rPr>
        <w:t>nicht vorgesehen.</w:t>
      </w:r>
    </w:p>
    <w:p w14:paraId="307858DD" w14:textId="77777777" w:rsidR="007900F3" w:rsidRPr="00E76ABB" w:rsidRDefault="007900F3" w:rsidP="008746A9">
      <w:pPr>
        <w:rPr>
          <w:color w:val="auto"/>
          <w:lang w:bidi="de-DE"/>
        </w:rPr>
      </w:pPr>
    </w:p>
    <w:p w14:paraId="6A081829" w14:textId="77777777" w:rsidR="00655369" w:rsidRDefault="4E1F9139" w:rsidP="008746A9">
      <w:pPr>
        <w:rPr>
          <w:color w:val="auto"/>
          <w:lang w:bidi="de-DE"/>
        </w:rPr>
      </w:pPr>
      <w:r w:rsidRPr="00E76ABB">
        <w:rPr>
          <w:b/>
          <w:bCs/>
          <w:color w:val="auto"/>
          <w:lang w:bidi="de-DE"/>
        </w:rPr>
        <w:t>Katarina</w:t>
      </w:r>
      <w:r w:rsidRPr="00E76ABB">
        <w:rPr>
          <w:color w:val="auto"/>
          <w:lang w:bidi="de-DE"/>
        </w:rPr>
        <w:t xml:space="preserve">: </w:t>
      </w:r>
    </w:p>
    <w:p w14:paraId="014FE3A2" w14:textId="6C328AEA" w:rsidR="00E376B4" w:rsidRPr="00655369" w:rsidRDefault="4E1F9139" w:rsidP="00655369">
      <w:pPr>
        <w:pStyle w:val="Listenabsatz"/>
        <w:numPr>
          <w:ilvl w:val="0"/>
          <w:numId w:val="23"/>
        </w:numPr>
        <w:rPr>
          <w:color w:val="auto"/>
          <w:lang w:bidi="de-DE"/>
        </w:rPr>
      </w:pPr>
      <w:r w:rsidRPr="00655369">
        <w:rPr>
          <w:color w:val="auto"/>
          <w:lang w:bidi="de-DE"/>
        </w:rPr>
        <w:t>Jugendhaus St. Antonius, Übernachtungen im Jugendhaus</w:t>
      </w:r>
      <w:r w:rsidR="003B2727" w:rsidRPr="00655369">
        <w:rPr>
          <w:color w:val="auto"/>
          <w:lang w:bidi="de-DE"/>
        </w:rPr>
        <w:t xml:space="preserve"> doch möglich</w:t>
      </w:r>
      <w:r w:rsidR="00A8115B" w:rsidRPr="00655369">
        <w:rPr>
          <w:color w:val="auto"/>
          <w:lang w:bidi="de-DE"/>
        </w:rPr>
        <w:t xml:space="preserve">, </w:t>
      </w:r>
      <w:r w:rsidR="00DB6BEE" w:rsidRPr="00655369">
        <w:rPr>
          <w:color w:val="auto"/>
          <w:lang w:bidi="de-DE"/>
        </w:rPr>
        <w:t>Frühstück noch offen</w:t>
      </w:r>
    </w:p>
    <w:p w14:paraId="44CD4109" w14:textId="188C0036" w:rsidR="00E62DA2" w:rsidRPr="00655369" w:rsidRDefault="00AC2856" w:rsidP="00655369">
      <w:pPr>
        <w:pStyle w:val="Listenabsatz"/>
        <w:numPr>
          <w:ilvl w:val="0"/>
          <w:numId w:val="23"/>
        </w:numPr>
        <w:rPr>
          <w:color w:val="auto"/>
          <w:lang w:bidi="de-DE"/>
        </w:rPr>
      </w:pPr>
      <w:r w:rsidRPr="00655369">
        <w:rPr>
          <w:color w:val="auto"/>
          <w:lang w:bidi="de-DE"/>
        </w:rPr>
        <w:t xml:space="preserve">Mitarbeit </w:t>
      </w:r>
      <w:r w:rsidR="007B4416" w:rsidRPr="00655369">
        <w:rPr>
          <w:color w:val="auto"/>
          <w:lang w:bidi="de-DE"/>
        </w:rPr>
        <w:t xml:space="preserve">am Samstag </w:t>
      </w:r>
      <w:r w:rsidRPr="00655369">
        <w:rPr>
          <w:color w:val="auto"/>
          <w:lang w:bidi="de-DE"/>
        </w:rPr>
        <w:t xml:space="preserve">bei </w:t>
      </w:r>
      <w:r w:rsidR="007B4416" w:rsidRPr="00655369">
        <w:rPr>
          <w:color w:val="auto"/>
          <w:lang w:bidi="de-DE"/>
        </w:rPr>
        <w:t>Mutter Theresia Schwestern möglich</w:t>
      </w:r>
    </w:p>
    <w:p w14:paraId="38FBE0AC" w14:textId="2444CD49" w:rsidR="008E4CC3" w:rsidRPr="00655369" w:rsidRDefault="00D1588C" w:rsidP="00655369">
      <w:pPr>
        <w:pStyle w:val="Listenabsatz"/>
        <w:numPr>
          <w:ilvl w:val="0"/>
          <w:numId w:val="23"/>
        </w:numPr>
        <w:rPr>
          <w:b/>
          <w:bCs/>
          <w:color w:val="auto"/>
          <w:lang w:bidi="de-DE"/>
        </w:rPr>
      </w:pPr>
      <w:r w:rsidRPr="00655369">
        <w:rPr>
          <w:color w:val="auto"/>
          <w:lang w:bidi="de-DE"/>
        </w:rPr>
        <w:t xml:space="preserve">Familie Wolf </w:t>
      </w:r>
      <w:r w:rsidR="00D75DD1" w:rsidRPr="00655369">
        <w:rPr>
          <w:color w:val="auto"/>
          <w:lang w:bidi="de-DE"/>
        </w:rPr>
        <w:t xml:space="preserve">unterstützt </w:t>
      </w:r>
      <w:r w:rsidR="009636AF" w:rsidRPr="00655369">
        <w:rPr>
          <w:color w:val="auto"/>
          <w:lang w:bidi="de-DE"/>
        </w:rPr>
        <w:t xml:space="preserve">Angebote für </w:t>
      </w:r>
      <w:r w:rsidR="00D75DD1" w:rsidRPr="00655369">
        <w:rPr>
          <w:color w:val="auto"/>
          <w:lang w:bidi="de-DE"/>
        </w:rPr>
        <w:t>Familien</w:t>
      </w:r>
      <w:r w:rsidR="009636AF" w:rsidRPr="00655369">
        <w:rPr>
          <w:color w:val="auto"/>
          <w:lang w:bidi="de-DE"/>
        </w:rPr>
        <w:t xml:space="preserve"> </w:t>
      </w:r>
      <w:r w:rsidR="00D75DD1" w:rsidRPr="00655369">
        <w:rPr>
          <w:color w:val="auto"/>
          <w:lang w:bidi="de-DE"/>
        </w:rPr>
        <w:t>beim GCL-Treffen</w:t>
      </w:r>
      <w:r w:rsidR="00D66EE7" w:rsidRPr="00655369">
        <w:rPr>
          <w:color w:val="auto"/>
          <w:lang w:bidi="de-DE"/>
        </w:rPr>
        <w:t xml:space="preserve">, Katharina hat ebenfalls </w:t>
      </w:r>
      <w:r w:rsidR="00276FC9" w:rsidRPr="00655369">
        <w:rPr>
          <w:color w:val="auto"/>
          <w:lang w:bidi="de-DE"/>
        </w:rPr>
        <w:t>Roberto</w:t>
      </w:r>
      <w:r w:rsidRPr="00655369">
        <w:rPr>
          <w:color w:val="auto"/>
          <w:lang w:bidi="de-DE"/>
        </w:rPr>
        <w:t xml:space="preserve"> </w:t>
      </w:r>
      <w:r w:rsidR="00D66EE7" w:rsidRPr="00655369">
        <w:rPr>
          <w:color w:val="auto"/>
          <w:lang w:bidi="de-DE"/>
        </w:rPr>
        <w:t>P.</w:t>
      </w:r>
      <w:r w:rsidR="000065D6" w:rsidRPr="00655369">
        <w:rPr>
          <w:color w:val="auto"/>
          <w:lang w:bidi="de-DE"/>
        </w:rPr>
        <w:t xml:space="preserve"> angesprochen und er will </w:t>
      </w:r>
      <w:r w:rsidR="00655369" w:rsidRPr="00655369">
        <w:rPr>
          <w:color w:val="auto"/>
          <w:lang w:bidi="de-DE"/>
        </w:rPr>
        <w:t xml:space="preserve">Familienangebote </w:t>
      </w:r>
      <w:r w:rsidR="000065D6" w:rsidRPr="00655369">
        <w:rPr>
          <w:color w:val="auto"/>
          <w:lang w:bidi="de-DE"/>
        </w:rPr>
        <w:t>unterstützen</w:t>
      </w:r>
    </w:p>
    <w:p w14:paraId="1BC3CD80" w14:textId="2BFEA53E" w:rsidR="00880307" w:rsidRPr="00635368" w:rsidRDefault="008E4CC3" w:rsidP="008746A9">
      <w:pPr>
        <w:rPr>
          <w:color w:val="auto"/>
          <w:lang w:bidi="de-DE"/>
        </w:rPr>
      </w:pPr>
      <w:r w:rsidRPr="00635368">
        <w:rPr>
          <w:color w:val="auto"/>
          <w:lang w:bidi="de-DE"/>
        </w:rPr>
        <w:t>Ort für Konzert in St. Nepomuk am 30.05.2025</w:t>
      </w:r>
      <w:r w:rsidRPr="00B8404C">
        <w:rPr>
          <w:b/>
          <w:bCs/>
          <w:color w:val="auto"/>
          <w:lang w:bidi="de-DE"/>
        </w:rPr>
        <w:t xml:space="preserve"> um 19:30 </w:t>
      </w:r>
      <w:r w:rsidR="00701708" w:rsidRPr="00701708">
        <w:rPr>
          <w:b/>
          <w:bCs/>
          <w:color w:val="C00000"/>
          <w:lang w:bidi="de-DE"/>
        </w:rPr>
        <w:t>(neu)</w:t>
      </w:r>
      <w:r w:rsidR="00701708">
        <w:rPr>
          <w:b/>
          <w:bCs/>
          <w:color w:val="auto"/>
          <w:lang w:bidi="de-DE"/>
        </w:rPr>
        <w:t xml:space="preserve"> </w:t>
      </w:r>
      <w:r w:rsidRPr="00B8404C">
        <w:rPr>
          <w:b/>
          <w:bCs/>
          <w:color w:val="auto"/>
          <w:lang w:bidi="de-DE"/>
        </w:rPr>
        <w:t xml:space="preserve">Uhr </w:t>
      </w:r>
      <w:r w:rsidRPr="00635368">
        <w:rPr>
          <w:color w:val="auto"/>
          <w:lang w:bidi="de-DE"/>
        </w:rPr>
        <w:t>mit allen Verantwortlichen abstimmen</w:t>
      </w:r>
    </w:p>
    <w:p w14:paraId="2650924D" w14:textId="77777777" w:rsidR="00263F94" w:rsidRDefault="00263F94" w:rsidP="008746A9">
      <w:pPr>
        <w:rPr>
          <w:color w:val="auto"/>
          <w:lang w:bidi="de-DE"/>
        </w:rPr>
      </w:pPr>
    </w:p>
    <w:p w14:paraId="328098F3" w14:textId="77777777" w:rsidR="00655369" w:rsidRDefault="00446758" w:rsidP="008746A9">
      <w:pPr>
        <w:rPr>
          <w:b/>
          <w:bCs/>
          <w:color w:val="auto"/>
          <w:lang w:bidi="de-DE"/>
        </w:rPr>
      </w:pPr>
      <w:r w:rsidRPr="00446758">
        <w:rPr>
          <w:b/>
          <w:bCs/>
          <w:color w:val="auto"/>
          <w:lang w:bidi="de-DE"/>
        </w:rPr>
        <w:t>Thomas:</w:t>
      </w:r>
      <w:r>
        <w:rPr>
          <w:b/>
          <w:bCs/>
          <w:color w:val="auto"/>
          <w:lang w:bidi="de-DE"/>
        </w:rPr>
        <w:t xml:space="preserve"> </w:t>
      </w:r>
    </w:p>
    <w:p w14:paraId="4A62B5F6" w14:textId="7E843F62" w:rsidR="00446758" w:rsidRPr="00655369" w:rsidRDefault="008F13FE" w:rsidP="00655369">
      <w:pPr>
        <w:pStyle w:val="Listenabsatz"/>
        <w:numPr>
          <w:ilvl w:val="0"/>
          <w:numId w:val="22"/>
        </w:numPr>
        <w:rPr>
          <w:color w:val="auto"/>
          <w:lang w:bidi="de-DE"/>
        </w:rPr>
      </w:pPr>
      <w:r w:rsidRPr="00655369">
        <w:rPr>
          <w:color w:val="auto"/>
          <w:lang w:bidi="de-DE"/>
        </w:rPr>
        <w:t>Führungen i</w:t>
      </w:r>
      <w:r w:rsidR="001B6997" w:rsidRPr="00655369">
        <w:rPr>
          <w:color w:val="auto"/>
          <w:lang w:bidi="de-DE"/>
        </w:rPr>
        <w:t xml:space="preserve">m </w:t>
      </w:r>
      <w:r w:rsidR="002E7F43" w:rsidRPr="00655369">
        <w:rPr>
          <w:color w:val="auto"/>
          <w:lang w:bidi="de-DE"/>
        </w:rPr>
        <w:t xml:space="preserve">Lern- und Gedenkort </w:t>
      </w:r>
      <w:proofErr w:type="spellStart"/>
      <w:r w:rsidR="002E7F43" w:rsidRPr="00655369">
        <w:rPr>
          <w:color w:val="auto"/>
          <w:lang w:bidi="de-DE"/>
        </w:rPr>
        <w:t>Kaßberg</w:t>
      </w:r>
      <w:proofErr w:type="spellEnd"/>
      <w:r w:rsidR="002E7F43" w:rsidRPr="00655369">
        <w:rPr>
          <w:color w:val="auto"/>
          <w:lang w:bidi="de-DE"/>
        </w:rPr>
        <w:t>-Gefängnis</w:t>
      </w:r>
      <w:r w:rsidRPr="00655369">
        <w:rPr>
          <w:color w:val="auto"/>
          <w:lang w:bidi="de-DE"/>
        </w:rPr>
        <w:t xml:space="preserve"> am Samstag</w:t>
      </w:r>
      <w:r w:rsidR="0027670B" w:rsidRPr="00655369">
        <w:rPr>
          <w:color w:val="auto"/>
          <w:lang w:bidi="de-DE"/>
        </w:rPr>
        <w:t xml:space="preserve"> </w:t>
      </w:r>
      <w:r w:rsidR="00C113D2" w:rsidRPr="00655369">
        <w:rPr>
          <w:color w:val="auto"/>
          <w:lang w:bidi="de-DE"/>
        </w:rPr>
        <w:t xml:space="preserve">geblockt. </w:t>
      </w:r>
      <w:r w:rsidR="00621713" w:rsidRPr="00655369">
        <w:rPr>
          <w:color w:val="auto"/>
          <w:lang w:bidi="de-DE"/>
        </w:rPr>
        <w:t>Gruppe je 30 Personen, 4 Gruppen möglich</w:t>
      </w:r>
      <w:r w:rsidR="008442BE" w:rsidRPr="00655369">
        <w:rPr>
          <w:color w:val="auto"/>
          <w:lang w:bidi="de-DE"/>
        </w:rPr>
        <w:t xml:space="preserve">, pro Führung </w:t>
      </w:r>
      <w:r w:rsidR="00D874EE" w:rsidRPr="00655369">
        <w:rPr>
          <w:color w:val="auto"/>
          <w:lang w:bidi="de-DE"/>
        </w:rPr>
        <w:t xml:space="preserve">(Gruppe) </w:t>
      </w:r>
      <w:r w:rsidR="008442BE" w:rsidRPr="00655369">
        <w:rPr>
          <w:color w:val="auto"/>
          <w:lang w:bidi="de-DE"/>
        </w:rPr>
        <w:t>90€</w:t>
      </w:r>
    </w:p>
    <w:p w14:paraId="35845E11" w14:textId="0F34F80D" w:rsidR="008844E0" w:rsidRPr="008844E0" w:rsidRDefault="008844E0" w:rsidP="008844E0">
      <w:pPr>
        <w:rPr>
          <w:color w:val="auto"/>
          <w:lang w:bidi="de-DE"/>
        </w:rPr>
      </w:pPr>
      <w:r w:rsidRPr="008844E0">
        <w:rPr>
          <w:color w:val="auto"/>
          <w:lang w:bidi="de-DE"/>
        </w:rPr>
        <w:t xml:space="preserve">Unterseite für Chemnitz 25 </w:t>
      </w:r>
      <w:r w:rsidR="007108DC">
        <w:rPr>
          <w:color w:val="auto"/>
          <w:lang w:bidi="de-DE"/>
        </w:rPr>
        <w:t xml:space="preserve">auf </w:t>
      </w:r>
      <w:proofErr w:type="gramStart"/>
      <w:r w:rsidR="007108DC">
        <w:rPr>
          <w:color w:val="auto"/>
          <w:lang w:bidi="de-DE"/>
        </w:rPr>
        <w:t>GCL Webseite</w:t>
      </w:r>
      <w:proofErr w:type="gramEnd"/>
      <w:r w:rsidR="007108DC">
        <w:rPr>
          <w:color w:val="auto"/>
          <w:lang w:bidi="de-DE"/>
        </w:rPr>
        <w:t xml:space="preserve"> </w:t>
      </w:r>
      <w:r w:rsidR="000550A6">
        <w:rPr>
          <w:color w:val="auto"/>
          <w:lang w:bidi="de-DE"/>
        </w:rPr>
        <w:t>angelegt</w:t>
      </w:r>
      <w:r w:rsidRPr="008844E0">
        <w:rPr>
          <w:color w:val="auto"/>
          <w:lang w:bidi="de-DE"/>
        </w:rPr>
        <w:t xml:space="preserve"> </w:t>
      </w:r>
      <w:r w:rsidRPr="008844E0">
        <w:rPr>
          <w:rFonts w:ascii="Wingdings" w:eastAsia="Wingdings" w:hAnsi="Wingdings" w:cs="Wingdings"/>
          <w:color w:val="auto"/>
          <w:lang w:bidi="de-DE"/>
        </w:rPr>
        <w:t>è</w:t>
      </w:r>
      <w:r w:rsidRPr="008844E0">
        <w:rPr>
          <w:color w:val="auto"/>
          <w:lang w:bidi="de-DE"/>
        </w:rPr>
        <w:t>muss noch gefüllt werden</w:t>
      </w:r>
    </w:p>
    <w:p w14:paraId="550B48A5" w14:textId="77777777" w:rsidR="00E376B4" w:rsidRDefault="00E376B4" w:rsidP="008746A9">
      <w:pPr>
        <w:rPr>
          <w:color w:val="auto"/>
          <w:lang w:bidi="de-DE"/>
        </w:rPr>
      </w:pPr>
    </w:p>
    <w:p w14:paraId="15AE1ED9" w14:textId="77777777" w:rsidR="006111F7" w:rsidRDefault="79571153" w:rsidP="008746A9">
      <w:pPr>
        <w:rPr>
          <w:color w:val="auto"/>
          <w:lang w:bidi="de-DE"/>
        </w:rPr>
      </w:pPr>
      <w:r w:rsidRPr="00E76ABB">
        <w:rPr>
          <w:b/>
          <w:bCs/>
          <w:color w:val="auto"/>
          <w:lang w:bidi="de-DE"/>
        </w:rPr>
        <w:t>Elisabeth:</w:t>
      </w:r>
      <w:r w:rsidRPr="00E76ABB">
        <w:rPr>
          <w:color w:val="auto"/>
          <w:lang w:bidi="de-DE"/>
        </w:rPr>
        <w:t xml:space="preserve"> </w:t>
      </w:r>
    </w:p>
    <w:p w14:paraId="3E9F8F14" w14:textId="27196E6D" w:rsidR="003E26DC" w:rsidRPr="006111F7" w:rsidRDefault="005B519C" w:rsidP="006111F7">
      <w:pPr>
        <w:pStyle w:val="Listenabsatz"/>
        <w:numPr>
          <w:ilvl w:val="0"/>
          <w:numId w:val="22"/>
        </w:numPr>
        <w:rPr>
          <w:color w:val="auto"/>
          <w:lang w:bidi="de-DE"/>
        </w:rPr>
      </w:pPr>
      <w:r w:rsidRPr="006111F7">
        <w:rPr>
          <w:color w:val="auto"/>
          <w:lang w:bidi="de-DE"/>
        </w:rPr>
        <w:t>GCL-Vorstellung</w:t>
      </w:r>
      <w:r w:rsidR="79571153" w:rsidRPr="006111F7">
        <w:rPr>
          <w:color w:val="auto"/>
          <w:lang w:bidi="de-DE"/>
        </w:rPr>
        <w:t xml:space="preserve"> ausarbeiten für die Pfarrgemeinden in Chemnitz – ist in Arbeit</w:t>
      </w:r>
    </w:p>
    <w:p w14:paraId="1B0099C0" w14:textId="7AB8A471" w:rsidR="00CB1FB5" w:rsidRPr="00E76ABB" w:rsidRDefault="4E1F9139" w:rsidP="4E1F9139">
      <w:pPr>
        <w:rPr>
          <w:b/>
          <w:bCs/>
          <w:color w:val="auto"/>
          <w:lang w:bidi="de-DE"/>
        </w:rPr>
      </w:pPr>
      <w:r w:rsidRPr="00E76ABB">
        <w:rPr>
          <w:color w:val="auto"/>
          <w:lang w:bidi="de-DE"/>
        </w:rPr>
        <w:t xml:space="preserve">Beim Delegiertentreffen Information an Teilnehmer zu </w:t>
      </w:r>
      <w:proofErr w:type="gramStart"/>
      <w:r w:rsidRPr="00E76ABB">
        <w:rPr>
          <w:color w:val="auto"/>
          <w:lang w:bidi="de-DE"/>
        </w:rPr>
        <w:t>GCL Treffen</w:t>
      </w:r>
      <w:proofErr w:type="gramEnd"/>
      <w:r w:rsidRPr="00E76ABB">
        <w:rPr>
          <w:color w:val="auto"/>
          <w:lang w:bidi="de-DE"/>
        </w:rPr>
        <w:t xml:space="preserve"> in Chemnitz, </w:t>
      </w:r>
      <w:r w:rsidRPr="00E76ABB">
        <w:rPr>
          <w:b/>
          <w:bCs/>
          <w:color w:val="auto"/>
          <w:lang w:bidi="de-DE"/>
        </w:rPr>
        <w:t>erfolgt</w:t>
      </w:r>
    </w:p>
    <w:p w14:paraId="065D597E" w14:textId="0503F080" w:rsidR="002B1C74" w:rsidRPr="00E76ABB" w:rsidRDefault="003B0648" w:rsidP="008746A9">
      <w:pPr>
        <w:rPr>
          <w:color w:val="auto"/>
          <w:lang w:bidi="de-DE"/>
        </w:rPr>
      </w:pPr>
      <w:r w:rsidRPr="00E76ABB">
        <w:rPr>
          <w:color w:val="auto"/>
          <w:lang w:bidi="de-DE"/>
        </w:rPr>
        <w:t xml:space="preserve">Angelika S. hat </w:t>
      </w:r>
      <w:r w:rsidR="001B4BD0" w:rsidRPr="00E76ABB">
        <w:rPr>
          <w:color w:val="auto"/>
          <w:lang w:bidi="de-DE"/>
        </w:rPr>
        <w:t xml:space="preserve">ausreichend </w:t>
      </w:r>
      <w:r w:rsidR="004D6665" w:rsidRPr="00E76ABB">
        <w:rPr>
          <w:color w:val="auto"/>
          <w:lang w:bidi="de-DE"/>
        </w:rPr>
        <w:t xml:space="preserve">oder braucht noch </w:t>
      </w:r>
      <w:r w:rsidR="00197537">
        <w:rPr>
          <w:color w:val="auto"/>
          <w:lang w:bidi="de-DE"/>
        </w:rPr>
        <w:t xml:space="preserve">weiter </w:t>
      </w:r>
      <w:r w:rsidR="004F2E90" w:rsidRPr="00E76ABB">
        <w:rPr>
          <w:color w:val="auto"/>
          <w:lang w:bidi="de-DE"/>
        </w:rPr>
        <w:t xml:space="preserve">Informationen zu Chemnitz 2025 </w:t>
      </w:r>
      <w:r w:rsidR="004C51B8" w:rsidRPr="00E76ABB">
        <w:rPr>
          <w:color w:val="auto"/>
          <w:lang w:bidi="de-DE"/>
        </w:rPr>
        <w:t>für</w:t>
      </w:r>
      <w:r w:rsidR="004F2E90" w:rsidRPr="00E76ABB">
        <w:rPr>
          <w:color w:val="auto"/>
          <w:lang w:bidi="de-DE"/>
        </w:rPr>
        <w:t xml:space="preserve"> </w:t>
      </w:r>
      <w:proofErr w:type="spellStart"/>
      <w:r w:rsidR="004F2E90" w:rsidRPr="00E76ABB">
        <w:rPr>
          <w:color w:val="auto"/>
          <w:lang w:bidi="de-DE"/>
        </w:rPr>
        <w:t>Eurolink</w:t>
      </w:r>
      <w:proofErr w:type="spellEnd"/>
      <w:r w:rsidR="004C51B8" w:rsidRPr="00E76ABB">
        <w:rPr>
          <w:color w:val="auto"/>
          <w:lang w:bidi="de-DE"/>
        </w:rPr>
        <w:t>?</w:t>
      </w:r>
    </w:p>
    <w:p w14:paraId="4C2C9669" w14:textId="1A06C983" w:rsidR="008A2B08" w:rsidRPr="00E76ABB" w:rsidRDefault="008A2B08" w:rsidP="008746A9">
      <w:pPr>
        <w:rPr>
          <w:color w:val="auto"/>
          <w:lang w:bidi="de-DE"/>
        </w:rPr>
      </w:pPr>
    </w:p>
    <w:p w14:paraId="4D22B92E" w14:textId="27C702BC" w:rsidR="00342538" w:rsidRDefault="007048DC" w:rsidP="008746A9">
      <w:pPr>
        <w:rPr>
          <w:color w:val="0070C0"/>
          <w:lang w:bidi="de-DE"/>
        </w:rPr>
      </w:pPr>
      <w:r w:rsidRPr="007048DC">
        <w:rPr>
          <w:b/>
          <w:bCs/>
          <w:lang w:bidi="de-DE"/>
        </w:rPr>
        <w:t>Daniele:</w:t>
      </w:r>
      <w:r>
        <w:rPr>
          <w:b/>
          <w:bCs/>
          <w:lang w:bidi="de-DE"/>
        </w:rPr>
        <w:t xml:space="preserve"> </w:t>
      </w:r>
      <w:r w:rsidR="006111F7">
        <w:rPr>
          <w:b/>
          <w:bCs/>
          <w:lang w:bidi="de-DE"/>
        </w:rPr>
        <w:t>E</w:t>
      </w:r>
      <w:r w:rsidR="00730534" w:rsidRPr="006111F7">
        <w:rPr>
          <w:color w:val="auto"/>
          <w:lang w:bidi="de-DE"/>
        </w:rPr>
        <w:t>nglisch, Übersetzungen</w:t>
      </w:r>
      <w:r w:rsidR="006111F7" w:rsidRPr="006111F7">
        <w:rPr>
          <w:color w:val="auto"/>
          <w:lang w:bidi="de-DE"/>
        </w:rPr>
        <w:t xml:space="preserve">, Mitarbeit bei </w:t>
      </w:r>
      <w:r w:rsidR="006111F7">
        <w:rPr>
          <w:color w:val="auto"/>
          <w:lang w:bidi="de-DE"/>
        </w:rPr>
        <w:t xml:space="preserve">geistlichen </w:t>
      </w:r>
      <w:r w:rsidR="006111F7" w:rsidRPr="006111F7">
        <w:rPr>
          <w:color w:val="auto"/>
          <w:lang w:bidi="de-DE"/>
        </w:rPr>
        <w:t>Angeboten</w:t>
      </w:r>
      <w:r w:rsidR="006111F7">
        <w:rPr>
          <w:color w:val="auto"/>
          <w:lang w:bidi="de-DE"/>
        </w:rPr>
        <w:t xml:space="preserve"> (Tagesrückblick, Morgenlob, Gottesdiensten)</w:t>
      </w:r>
    </w:p>
    <w:p w14:paraId="6BD21A03" w14:textId="77777777" w:rsidR="009526E3" w:rsidRPr="00E83B73" w:rsidRDefault="009526E3" w:rsidP="008746A9">
      <w:pPr>
        <w:rPr>
          <w:color w:val="0070C0"/>
          <w:lang w:bidi="de-DE"/>
        </w:rPr>
      </w:pPr>
    </w:p>
    <w:p w14:paraId="3BB1D6D9" w14:textId="0B23E97B" w:rsidR="00EF75CC" w:rsidRDefault="4E1F9139" w:rsidP="4E1F9139">
      <w:pPr>
        <w:rPr>
          <w:b/>
          <w:bCs/>
          <w:color w:val="00B050"/>
          <w:lang w:bidi="de-DE"/>
        </w:rPr>
      </w:pPr>
      <w:r w:rsidRPr="009526E3">
        <w:rPr>
          <w:b/>
          <w:bCs/>
          <w:color w:val="auto"/>
          <w:lang w:bidi="de-DE"/>
        </w:rPr>
        <w:t>2. Kulturhauptstadt in 2025 ist in Slowenien</w:t>
      </w:r>
      <w:r w:rsidRPr="009526E3">
        <w:rPr>
          <w:color w:val="auto"/>
          <w:lang w:bidi="de-DE"/>
        </w:rPr>
        <w:t xml:space="preserve"> </w:t>
      </w:r>
      <w:r w:rsidRPr="4E1F9139">
        <w:rPr>
          <w:color w:val="0070C0"/>
          <w:lang w:bidi="de-DE"/>
        </w:rPr>
        <w:t xml:space="preserve">– GCL in Slowenien ansprechen </w:t>
      </w:r>
      <w:r w:rsidRPr="4E1F9139">
        <w:rPr>
          <w:rFonts w:ascii="Wingdings" w:eastAsia="Wingdings" w:hAnsi="Wingdings" w:cs="Wingdings"/>
          <w:lang w:bidi="de-DE"/>
        </w:rPr>
        <w:t>è</w:t>
      </w:r>
      <w:r w:rsidRPr="4E1F9139">
        <w:rPr>
          <w:lang w:bidi="de-DE"/>
        </w:rPr>
        <w:t xml:space="preserve"> </w:t>
      </w:r>
      <w:r w:rsidRPr="4E1F9139">
        <w:rPr>
          <w:b/>
          <w:bCs/>
          <w:lang w:bidi="de-DE"/>
        </w:rPr>
        <w:t>Thomas</w:t>
      </w:r>
      <w:r w:rsidRPr="4E1F9139">
        <w:rPr>
          <w:lang w:bidi="de-DE"/>
        </w:rPr>
        <w:t xml:space="preserve"> Im September 2024 Treffen in Malta; dort nachfragen, ob Slowenien in der europ. GCL vertreten ist. Slowenien ist Partner-Kulturhauptstadt von Chemnitz ==&gt; </w:t>
      </w:r>
      <w:r w:rsidRPr="4E1F9139">
        <w:rPr>
          <w:b/>
          <w:bCs/>
          <w:color w:val="00B050"/>
          <w:lang w:bidi="de-DE"/>
        </w:rPr>
        <w:t>über GCL Slowenien Kontakt – wer dafür verantwortlich?</w:t>
      </w:r>
    </w:p>
    <w:p w14:paraId="6994CD05" w14:textId="1985EC36" w:rsidR="00E267B4" w:rsidRDefault="00813308" w:rsidP="008746A9">
      <w:pPr>
        <w:rPr>
          <w:b/>
          <w:bCs/>
          <w:color w:val="0070C0"/>
          <w:lang w:bidi="de-DE"/>
        </w:rPr>
      </w:pPr>
      <w:r w:rsidRPr="00813308">
        <w:rPr>
          <w:rFonts w:ascii="Wingdings" w:eastAsia="Wingdings" w:hAnsi="Wingdings" w:cs="Wingdings"/>
          <w:b/>
          <w:bCs/>
          <w:color w:val="0070C0"/>
          <w:lang w:bidi="de-DE"/>
        </w:rPr>
        <w:t>è</w:t>
      </w:r>
      <w:r>
        <w:rPr>
          <w:b/>
          <w:bCs/>
          <w:color w:val="0070C0"/>
          <w:lang w:bidi="de-DE"/>
        </w:rPr>
        <w:t xml:space="preserve"> noch offen</w:t>
      </w:r>
    </w:p>
    <w:p w14:paraId="4836DBF0" w14:textId="77777777" w:rsidR="006111F7" w:rsidRPr="00FE5AC6" w:rsidRDefault="006111F7" w:rsidP="008746A9">
      <w:pPr>
        <w:rPr>
          <w:b/>
          <w:bCs/>
          <w:color w:val="0070C0"/>
          <w:lang w:bidi="de-DE"/>
        </w:rPr>
      </w:pPr>
    </w:p>
    <w:p w14:paraId="677B2D54" w14:textId="77777777" w:rsidR="006111F7" w:rsidRDefault="006111F7" w:rsidP="006111F7">
      <w:pPr>
        <w:rPr>
          <w:b/>
          <w:bCs/>
          <w:color w:val="00B050"/>
        </w:rPr>
      </w:pPr>
      <w:r w:rsidRPr="006111F7">
        <w:rPr>
          <w:b/>
          <w:bCs/>
          <w:color w:val="auto"/>
        </w:rPr>
        <w:t xml:space="preserve">Abendforum am 29.05.25 “GCL gestern und heute” ==&gt; auf den Spuren unserer Geschichte(n), </w:t>
      </w:r>
    </w:p>
    <w:p w14:paraId="5140A398" w14:textId="77777777" w:rsidR="001B1FDF" w:rsidRDefault="001B1FDF" w:rsidP="006111F7">
      <w:pPr>
        <w:rPr>
          <w:b/>
          <w:bCs/>
          <w:color w:val="auto"/>
        </w:rPr>
      </w:pPr>
    </w:p>
    <w:p w14:paraId="4D39A235" w14:textId="2B720BEF" w:rsidR="006111F7" w:rsidRDefault="006111F7" w:rsidP="006111F7">
      <w:pPr>
        <w:rPr>
          <w:b/>
          <w:bCs/>
          <w:color w:val="auto"/>
        </w:rPr>
      </w:pPr>
      <w:r w:rsidRPr="006111F7">
        <w:rPr>
          <w:b/>
          <w:bCs/>
          <w:color w:val="auto"/>
        </w:rPr>
        <w:t>Neuer Vorschlag:</w:t>
      </w:r>
      <w:r>
        <w:rPr>
          <w:b/>
          <w:bCs/>
          <w:color w:val="auto"/>
        </w:rPr>
        <w:t xml:space="preserve"> Einstieg mit Berichten von </w:t>
      </w:r>
      <w:proofErr w:type="spellStart"/>
      <w:r>
        <w:rPr>
          <w:b/>
          <w:bCs/>
          <w:color w:val="auto"/>
        </w:rPr>
        <w:t>GCLern</w:t>
      </w:r>
      <w:proofErr w:type="spellEnd"/>
      <w:r>
        <w:rPr>
          <w:b/>
          <w:bCs/>
          <w:color w:val="auto"/>
        </w:rPr>
        <w:t xml:space="preserve"> (Hedwig…), danach Gruppenarbeit oder Speed-Dating, Abschluss</w:t>
      </w:r>
      <w:r w:rsidR="00267939">
        <w:rPr>
          <w:b/>
          <w:bCs/>
          <w:color w:val="auto"/>
        </w:rPr>
        <w:t xml:space="preserve"> mit Forum (Erkenntnissen und „Gesten des gegenseitigen Verstehens“(?)</w:t>
      </w:r>
    </w:p>
    <w:p w14:paraId="7C8D1F31" w14:textId="77777777" w:rsidR="00267939" w:rsidRDefault="008E4AE3" w:rsidP="00267939">
      <w:pPr>
        <w:pStyle w:val="berschrift1"/>
        <w:rPr>
          <w:lang w:bidi="de-DE"/>
        </w:rPr>
      </w:pPr>
      <w:sdt>
        <w:sdtPr>
          <w:id w:val="188813862"/>
          <w:placeholder>
            <w:docPart w:val="705D934BE59248E18CDF2AD26BEC5EE1"/>
          </w:placeholder>
          <w:temporary/>
          <w:showingPlcHdr/>
          <w15:appearance w15:val="hidden"/>
        </w:sdtPr>
        <w:sdtEndPr/>
        <w:sdtContent>
          <w:r w:rsidR="00267939" w:rsidRPr="5A88E39C">
            <w:rPr>
              <w:lang w:bidi="de-DE"/>
            </w:rPr>
            <w:t>Nächste Besprechung</w:t>
          </w:r>
        </w:sdtContent>
      </w:sdt>
      <w:r w:rsidR="00267939" w:rsidRPr="5A88E39C">
        <w:rPr>
          <w:lang w:bidi="de-DE"/>
        </w:rPr>
        <w:t>:</w:t>
      </w:r>
    </w:p>
    <w:p w14:paraId="626AC434" w14:textId="77777777" w:rsidR="001B1FDF" w:rsidRDefault="00267939" w:rsidP="00267939">
      <w:pPr>
        <w:pStyle w:val="berschrift2"/>
      </w:pPr>
      <w:r>
        <w:t xml:space="preserve">Die nächsten Besprechungen finden am </w:t>
      </w:r>
    </w:p>
    <w:p w14:paraId="47A3D794" w14:textId="6CE61623" w:rsidR="001B1FDF" w:rsidRDefault="00267939" w:rsidP="00267939">
      <w:pPr>
        <w:pStyle w:val="berschrift2"/>
        <w:rPr>
          <w:color w:val="auto"/>
        </w:rPr>
      </w:pPr>
      <w:r w:rsidRPr="00267939">
        <w:rPr>
          <w:b/>
          <w:bCs/>
          <w:color w:val="auto"/>
        </w:rPr>
        <w:t>05.09.</w:t>
      </w:r>
      <w:r w:rsidR="001B1FDF">
        <w:rPr>
          <w:b/>
          <w:bCs/>
          <w:color w:val="auto"/>
        </w:rPr>
        <w:t>20</w:t>
      </w:r>
      <w:r w:rsidRPr="00267939">
        <w:rPr>
          <w:b/>
          <w:bCs/>
          <w:color w:val="auto"/>
        </w:rPr>
        <w:t xml:space="preserve">24 um 19 Uhr </w:t>
      </w:r>
      <w:r w:rsidRPr="00267939">
        <w:rPr>
          <w:color w:val="auto"/>
        </w:rPr>
        <w:t xml:space="preserve">und </w:t>
      </w:r>
      <w:r>
        <w:rPr>
          <w:color w:val="auto"/>
        </w:rPr>
        <w:t>am</w:t>
      </w:r>
    </w:p>
    <w:p w14:paraId="4CF28F64" w14:textId="739232B6" w:rsidR="00267939" w:rsidRPr="001B1FDF" w:rsidRDefault="00267939" w:rsidP="00267939">
      <w:pPr>
        <w:pStyle w:val="berschrift2"/>
        <w:rPr>
          <w:color w:val="auto"/>
        </w:rPr>
      </w:pPr>
      <w:r w:rsidRPr="00267939">
        <w:rPr>
          <w:b/>
          <w:bCs/>
          <w:color w:val="auto"/>
        </w:rPr>
        <w:t>26.09.2024 um 19 Uhr statt.</w:t>
      </w:r>
    </w:p>
    <w:p w14:paraId="51AB9327" w14:textId="77777777" w:rsidR="00267939" w:rsidRDefault="00267939" w:rsidP="006111F7">
      <w:pPr>
        <w:rPr>
          <w:b/>
          <w:bCs/>
          <w:color w:val="auto"/>
        </w:rPr>
      </w:pPr>
    </w:p>
    <w:p w14:paraId="0FBCB79F" w14:textId="77777777" w:rsidR="00267939" w:rsidRDefault="00267939" w:rsidP="006111F7">
      <w:pPr>
        <w:rPr>
          <w:b/>
          <w:bCs/>
          <w:color w:val="auto"/>
        </w:rPr>
      </w:pPr>
    </w:p>
    <w:p w14:paraId="1BBFA36B" w14:textId="77777777" w:rsidR="00267939" w:rsidRDefault="00267939" w:rsidP="006111F7">
      <w:pPr>
        <w:rPr>
          <w:b/>
          <w:bCs/>
          <w:color w:val="auto"/>
        </w:rPr>
      </w:pPr>
    </w:p>
    <w:p w14:paraId="5AEC71FD" w14:textId="77777777" w:rsidR="00267939" w:rsidRDefault="00267939" w:rsidP="006111F7">
      <w:pPr>
        <w:rPr>
          <w:b/>
          <w:bCs/>
          <w:color w:val="auto"/>
        </w:rPr>
      </w:pPr>
    </w:p>
    <w:p w14:paraId="48675E5E" w14:textId="77777777" w:rsidR="00267939" w:rsidRDefault="00267939" w:rsidP="006111F7">
      <w:pPr>
        <w:rPr>
          <w:b/>
          <w:bCs/>
          <w:color w:val="auto"/>
        </w:rPr>
      </w:pPr>
    </w:p>
    <w:p w14:paraId="41B63D8B" w14:textId="77777777" w:rsidR="00267939" w:rsidRDefault="00267939" w:rsidP="006111F7">
      <w:pPr>
        <w:rPr>
          <w:b/>
          <w:bCs/>
          <w:color w:val="auto"/>
        </w:rPr>
      </w:pPr>
    </w:p>
    <w:p w14:paraId="1D798235" w14:textId="77777777" w:rsidR="00267939" w:rsidRDefault="00267939" w:rsidP="006111F7">
      <w:pPr>
        <w:rPr>
          <w:b/>
          <w:bCs/>
          <w:color w:val="auto"/>
        </w:rPr>
      </w:pPr>
    </w:p>
    <w:p w14:paraId="34C6031C" w14:textId="77777777" w:rsidR="001B1FDF" w:rsidRDefault="001B1FDF" w:rsidP="006111F7">
      <w:pPr>
        <w:rPr>
          <w:b/>
          <w:bCs/>
          <w:color w:val="auto"/>
        </w:rPr>
      </w:pPr>
    </w:p>
    <w:p w14:paraId="2DF9206A" w14:textId="77777777" w:rsidR="00267939" w:rsidRDefault="00267939" w:rsidP="006111F7">
      <w:pPr>
        <w:rPr>
          <w:b/>
          <w:bCs/>
          <w:color w:val="auto"/>
        </w:rPr>
      </w:pPr>
      <w:r w:rsidRPr="00267939">
        <w:rPr>
          <w:b/>
          <w:bCs/>
          <w:color w:val="auto"/>
        </w:rPr>
        <w:t xml:space="preserve">Auszug aus Protokoll vom 13.08.2024: </w:t>
      </w:r>
    </w:p>
    <w:p w14:paraId="54DD37B0" w14:textId="3A5019C3" w:rsidR="006111F7" w:rsidRDefault="006111F7" w:rsidP="006111F7">
      <w:pPr>
        <w:rPr>
          <w:b/>
          <w:bCs/>
          <w:color w:val="00B050"/>
        </w:rPr>
      </w:pPr>
      <w:r w:rsidRPr="4E1F9139">
        <w:rPr>
          <w:b/>
          <w:bCs/>
          <w:color w:val="00B050"/>
        </w:rPr>
        <w:t xml:space="preserve">Zusage der Teilnahme von Bischof </w:t>
      </w:r>
      <w:proofErr w:type="spellStart"/>
      <w:r w:rsidRPr="4E1F9139">
        <w:rPr>
          <w:b/>
          <w:bCs/>
          <w:color w:val="00B050"/>
        </w:rPr>
        <w:t>Timmerevers</w:t>
      </w:r>
      <w:proofErr w:type="spellEnd"/>
      <w:r w:rsidRPr="4E1F9139">
        <w:rPr>
          <w:b/>
          <w:bCs/>
          <w:color w:val="00B050"/>
        </w:rPr>
        <w:t>, Vorschlag für Gestaltung des Abendforum: Einbezug der Teilnehmer durch Speed-Dating, Vorschläge/Vorbereitung durch Elisabeth, Magdalena, Margarete und Christine; Fragestellungen erarbeiten für Speed-Dating auch beim Gruppenvertretertreffen im September.</w:t>
      </w:r>
    </w:p>
    <w:p w14:paraId="37536F57" w14:textId="77777777" w:rsidR="00FE0437" w:rsidRDefault="00FE0437" w:rsidP="4E1F9139">
      <w:pPr>
        <w:rPr>
          <w:color w:val="007BB8"/>
        </w:rPr>
      </w:pPr>
    </w:p>
    <w:p w14:paraId="55384333" w14:textId="77777777" w:rsidR="000C0DDC" w:rsidRDefault="0056007B" w:rsidP="00B71913">
      <w:r w:rsidRPr="0056007B">
        <w:rPr>
          <w:b/>
          <w:bCs/>
        </w:rPr>
        <w:t>Katharina:</w:t>
      </w:r>
      <w:r>
        <w:t xml:space="preserve"> </w:t>
      </w:r>
      <w:r w:rsidRPr="001604D3">
        <w:rPr>
          <w:b/>
          <w:bCs/>
        </w:rPr>
        <w:t xml:space="preserve">Ansprache für </w:t>
      </w:r>
      <w:r w:rsidR="79571153" w:rsidRPr="001604D3">
        <w:rPr>
          <w:b/>
          <w:bCs/>
        </w:rPr>
        <w:t>Gottesdienst zu Himmelfahrt</w:t>
      </w:r>
      <w:r w:rsidRPr="001604D3">
        <w:rPr>
          <w:b/>
          <w:bCs/>
        </w:rPr>
        <w:t>:</w:t>
      </w:r>
      <w:r w:rsidR="009E2D42" w:rsidRPr="001604D3">
        <w:rPr>
          <w:b/>
          <w:bCs/>
        </w:rPr>
        <w:t xml:space="preserve"> Kantor von Propsteigemeinde</w:t>
      </w:r>
      <w:r w:rsidR="79571153">
        <w:t xml:space="preserve"> </w:t>
      </w:r>
    </w:p>
    <w:p w14:paraId="6625BA55" w14:textId="5597DAFF" w:rsidR="00A84617" w:rsidRDefault="4E1F9139" w:rsidP="00B71913">
      <w:r w:rsidRPr="001B1FDF">
        <w:rPr>
          <w:b/>
          <w:bCs/>
          <w:color w:val="auto"/>
        </w:rPr>
        <w:t>Festgottesdienst am Sonntag</w:t>
      </w:r>
      <w:r w:rsidRPr="001B1FDF">
        <w:rPr>
          <w:color w:val="auto"/>
        </w:rPr>
        <w:t xml:space="preserve"> </w:t>
      </w:r>
      <w:r w:rsidRPr="001B1FDF">
        <w:rPr>
          <w:b/>
          <w:bCs/>
          <w:color w:val="auto"/>
        </w:rPr>
        <w:t>mit Musikband aus</w:t>
      </w:r>
      <w:r w:rsidRPr="001B1FDF">
        <w:rPr>
          <w:color w:val="auto"/>
        </w:rPr>
        <w:t xml:space="preserve"> </w:t>
      </w:r>
      <w:r w:rsidRPr="001B1FDF">
        <w:rPr>
          <w:b/>
          <w:bCs/>
          <w:color w:val="auto"/>
        </w:rPr>
        <w:t>Hainichen 01.06.2025</w:t>
      </w:r>
      <w:r w:rsidRPr="4E1F9139">
        <w:rPr>
          <w:b/>
          <w:bCs/>
          <w:color w:val="007BB8"/>
        </w:rPr>
        <w:t xml:space="preserve"> </w:t>
      </w:r>
      <w:r w:rsidRPr="4E1F9139">
        <w:rPr>
          <w:rFonts w:ascii="Wingdings" w:eastAsia="Wingdings" w:hAnsi="Wingdings" w:cs="Wingdings"/>
          <w:b/>
          <w:bCs/>
        </w:rPr>
        <w:t>è</w:t>
      </w:r>
      <w:r>
        <w:t xml:space="preserve"> Ort Propsteikirche </w:t>
      </w:r>
      <w:r w:rsidRPr="4E1F9139">
        <w:rPr>
          <w:b/>
          <w:bCs/>
          <w:color w:val="00B050"/>
        </w:rPr>
        <w:t>ja</w:t>
      </w:r>
      <w:r>
        <w:t>; Uhrzeit 10 Uhr</w:t>
      </w:r>
      <w:r w:rsidRPr="4E1F9139">
        <w:rPr>
          <w:b/>
          <w:bCs/>
          <w:color w:val="00B050"/>
        </w:rPr>
        <w:t xml:space="preserve"> ja</w:t>
      </w:r>
    </w:p>
    <w:p w14:paraId="02726359" w14:textId="77777777" w:rsidR="00267939" w:rsidRDefault="4E1F9139" w:rsidP="00B71913">
      <w:pPr>
        <w:rPr>
          <w:b/>
          <w:bCs/>
        </w:rPr>
      </w:pPr>
      <w:r w:rsidRPr="4E1F9139">
        <w:rPr>
          <w:b/>
          <w:bCs/>
        </w:rPr>
        <w:t xml:space="preserve">Workshopangebote am 30. Mai 2025 </w:t>
      </w:r>
      <w:r w:rsidRPr="4E1F9139">
        <w:rPr>
          <w:rFonts w:ascii="Wingdings" w:eastAsia="Wingdings" w:hAnsi="Wingdings" w:cs="Wingdings"/>
          <w:b/>
          <w:bCs/>
        </w:rPr>
        <w:t>è</w:t>
      </w:r>
      <w:r w:rsidRPr="4E1F9139">
        <w:rPr>
          <w:b/>
          <w:bCs/>
        </w:rPr>
        <w:t xml:space="preserve"> </w:t>
      </w:r>
      <w:r w:rsidR="00267939">
        <w:rPr>
          <w:b/>
          <w:bCs/>
        </w:rPr>
        <w:t xml:space="preserve">weitere </w:t>
      </w:r>
      <w:r w:rsidRPr="4E1F9139">
        <w:rPr>
          <w:b/>
          <w:bCs/>
        </w:rPr>
        <w:t>Festlegung der Themen beim nächsten Treffen.</w:t>
      </w:r>
    </w:p>
    <w:p w14:paraId="7074917A" w14:textId="795A0A3F" w:rsidR="0035209E" w:rsidRDefault="4E1F9139" w:rsidP="00B71913">
      <w:pPr>
        <w:rPr>
          <w:b/>
          <w:bCs/>
        </w:rPr>
      </w:pPr>
      <w:r w:rsidRPr="4E1F9139">
        <w:rPr>
          <w:b/>
          <w:bCs/>
          <w:color w:val="00B050"/>
        </w:rPr>
        <w:t>Diskutiert; Hinweis “Führung durch sozialistische Vergangenheit” aufnehmen</w:t>
      </w:r>
    </w:p>
    <w:p w14:paraId="65F412EC" w14:textId="0947F53D" w:rsidR="00E82400" w:rsidRPr="0035209E" w:rsidRDefault="001B1FDF" w:rsidP="00B71913">
      <w:pPr>
        <w:rPr>
          <w:b/>
          <w:bCs/>
        </w:rPr>
      </w:pPr>
      <w:r>
        <w:rPr>
          <w:b/>
          <w:bCs/>
        </w:rPr>
        <w:t xml:space="preserve">Weitere </w:t>
      </w:r>
      <w:r w:rsidR="4E1F9139" w:rsidRPr="4E1F9139">
        <w:rPr>
          <w:b/>
          <w:bCs/>
        </w:rPr>
        <w:t>Programmzusammenstellung beim nächsten Termin.</w:t>
      </w:r>
    </w:p>
    <w:p w14:paraId="1F097A63" w14:textId="1EA74355" w:rsidR="4E1F9139" w:rsidRDefault="4E1F9139" w:rsidP="4E1F9139">
      <w:pPr>
        <w:rPr>
          <w:b/>
          <w:bCs/>
          <w:color w:val="00B050"/>
        </w:rPr>
      </w:pPr>
    </w:p>
    <w:p w14:paraId="7691A995" w14:textId="66A938FF" w:rsidR="4E1F9139" w:rsidRDefault="4E1F9139" w:rsidP="4E1F9139">
      <w:pPr>
        <w:rPr>
          <w:b/>
          <w:bCs/>
          <w:color w:val="00B050"/>
        </w:rPr>
      </w:pPr>
      <w:r w:rsidRPr="4E1F9139">
        <w:rPr>
          <w:b/>
          <w:bCs/>
          <w:color w:val="00B050"/>
        </w:rPr>
        <w:t>Klärung der Finanzierung aufnehmen.</w:t>
      </w:r>
    </w:p>
    <w:p w14:paraId="64D1B1B6" w14:textId="77777777" w:rsidR="001B1FDF" w:rsidRDefault="001B1FDF" w:rsidP="00655369">
      <w:pPr>
        <w:rPr>
          <w:color w:val="auto"/>
          <w:lang w:bidi="de-DE"/>
        </w:rPr>
      </w:pPr>
    </w:p>
    <w:p w14:paraId="3ED9C12B" w14:textId="2897DBA3" w:rsidR="00655369" w:rsidRDefault="00655369" w:rsidP="00655369">
      <w:pPr>
        <w:rPr>
          <w:b/>
          <w:bCs/>
          <w:color w:val="auto"/>
          <w:lang w:bidi="de-DE"/>
        </w:rPr>
      </w:pPr>
      <w:r w:rsidRPr="00E76ABB">
        <w:rPr>
          <w:color w:val="auto"/>
          <w:lang w:bidi="de-DE"/>
        </w:rPr>
        <w:t xml:space="preserve">Mit Schulleiterin in christlicher Schule in Verbindung treten. </w:t>
      </w:r>
      <w:r w:rsidRPr="00E76ABB">
        <w:rPr>
          <w:b/>
          <w:bCs/>
          <w:color w:val="auto"/>
          <w:lang w:bidi="de-DE"/>
        </w:rPr>
        <w:t>Entfällt.</w:t>
      </w:r>
    </w:p>
    <w:sectPr w:rsidR="00655369" w:rsidSect="00BE73DE">
      <w:pgSz w:w="11906" w:h="16838" w:code="9"/>
      <w:pgMar w:top="-265" w:right="1080" w:bottom="568" w:left="108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816856" w14:textId="77777777" w:rsidR="00727E79" w:rsidRDefault="00727E79">
      <w:r>
        <w:separator/>
      </w:r>
    </w:p>
  </w:endnote>
  <w:endnote w:type="continuationSeparator" w:id="0">
    <w:p w14:paraId="544D4320" w14:textId="77777777" w:rsidR="00727E79" w:rsidRDefault="00727E79">
      <w:r>
        <w:continuationSeparator/>
      </w:r>
    </w:p>
  </w:endnote>
  <w:endnote w:type="continuationNotice" w:id="1">
    <w:p w14:paraId="4B1FC51F" w14:textId="77777777" w:rsidR="00727E79" w:rsidRDefault="00727E79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ambria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84DF85" w14:textId="77777777" w:rsidR="00727E79" w:rsidRDefault="00727E79">
      <w:r>
        <w:separator/>
      </w:r>
    </w:p>
  </w:footnote>
  <w:footnote w:type="continuationSeparator" w:id="0">
    <w:p w14:paraId="40986D10" w14:textId="77777777" w:rsidR="00727E79" w:rsidRDefault="00727E79">
      <w:r>
        <w:continuationSeparator/>
      </w:r>
    </w:p>
  </w:footnote>
  <w:footnote w:type="continuationNotice" w:id="1">
    <w:p w14:paraId="440E28E9" w14:textId="77777777" w:rsidR="00727E79" w:rsidRDefault="00727E79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ennumm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52F02C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F663B9"/>
    <w:multiLevelType w:val="hybridMultilevel"/>
    <w:tmpl w:val="310C05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0E0A2A"/>
    <w:multiLevelType w:val="hybridMultilevel"/>
    <w:tmpl w:val="A1165A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F2217D"/>
    <w:multiLevelType w:val="hybridMultilevel"/>
    <w:tmpl w:val="EFFC3E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5016CA"/>
    <w:multiLevelType w:val="hybridMultilevel"/>
    <w:tmpl w:val="5418A3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A95284"/>
    <w:multiLevelType w:val="hybridMultilevel"/>
    <w:tmpl w:val="8DB4B09E"/>
    <w:lvl w:ilvl="0" w:tplc="45B4A1B2">
      <w:start w:val="1"/>
      <w:numFmt w:val="bullet"/>
      <w:pStyle w:val="Aufzhlungszeich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0410797">
    <w:abstractNumId w:val="14"/>
  </w:num>
  <w:num w:numId="2" w16cid:durableId="1313675668">
    <w:abstractNumId w:val="18"/>
  </w:num>
  <w:num w:numId="3" w16cid:durableId="1762294602">
    <w:abstractNumId w:val="11"/>
  </w:num>
  <w:num w:numId="4" w16cid:durableId="226113464">
    <w:abstractNumId w:val="10"/>
  </w:num>
  <w:num w:numId="5" w16cid:durableId="416177029">
    <w:abstractNumId w:val="13"/>
  </w:num>
  <w:num w:numId="6" w16cid:durableId="1661352455">
    <w:abstractNumId w:val="9"/>
  </w:num>
  <w:num w:numId="7" w16cid:durableId="692807018">
    <w:abstractNumId w:val="7"/>
  </w:num>
  <w:num w:numId="8" w16cid:durableId="881944109">
    <w:abstractNumId w:val="6"/>
  </w:num>
  <w:num w:numId="9" w16cid:durableId="1264613414">
    <w:abstractNumId w:val="5"/>
  </w:num>
  <w:num w:numId="10" w16cid:durableId="488012013">
    <w:abstractNumId w:val="4"/>
  </w:num>
  <w:num w:numId="11" w16cid:durableId="1377437456">
    <w:abstractNumId w:val="8"/>
  </w:num>
  <w:num w:numId="12" w16cid:durableId="1421947281">
    <w:abstractNumId w:val="3"/>
  </w:num>
  <w:num w:numId="13" w16cid:durableId="966006257">
    <w:abstractNumId w:val="2"/>
  </w:num>
  <w:num w:numId="14" w16cid:durableId="699286368">
    <w:abstractNumId w:val="1"/>
  </w:num>
  <w:num w:numId="15" w16cid:durableId="1047995699">
    <w:abstractNumId w:val="0"/>
  </w:num>
  <w:num w:numId="16" w16cid:durableId="94905718">
    <w:abstractNumId w:val="20"/>
  </w:num>
  <w:num w:numId="17" w16cid:durableId="194998947">
    <w:abstractNumId w:val="22"/>
  </w:num>
  <w:num w:numId="18" w16cid:durableId="972559628">
    <w:abstractNumId w:val="21"/>
  </w:num>
  <w:num w:numId="19" w16cid:durableId="1080828322">
    <w:abstractNumId w:val="9"/>
  </w:num>
  <w:num w:numId="20" w16cid:durableId="1514148791">
    <w:abstractNumId w:val="17"/>
  </w:num>
  <w:num w:numId="21" w16cid:durableId="1871333775">
    <w:abstractNumId w:val="15"/>
  </w:num>
  <w:num w:numId="22" w16cid:durableId="1638796617">
    <w:abstractNumId w:val="19"/>
  </w:num>
  <w:num w:numId="23" w16cid:durableId="1897354654">
    <w:abstractNumId w:val="16"/>
  </w:num>
  <w:num w:numId="24" w16cid:durableId="45869467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69B"/>
    <w:rsid w:val="00001178"/>
    <w:rsid w:val="00001D81"/>
    <w:rsid w:val="000065D6"/>
    <w:rsid w:val="00022357"/>
    <w:rsid w:val="00024787"/>
    <w:rsid w:val="00033A86"/>
    <w:rsid w:val="0004181A"/>
    <w:rsid w:val="00043235"/>
    <w:rsid w:val="00045B9F"/>
    <w:rsid w:val="000550A6"/>
    <w:rsid w:val="00056A41"/>
    <w:rsid w:val="00063237"/>
    <w:rsid w:val="00072585"/>
    <w:rsid w:val="0007293E"/>
    <w:rsid w:val="00081D4D"/>
    <w:rsid w:val="00090F53"/>
    <w:rsid w:val="0009407A"/>
    <w:rsid w:val="000A2E16"/>
    <w:rsid w:val="000A7ADA"/>
    <w:rsid w:val="000C0DDC"/>
    <w:rsid w:val="000D1B9D"/>
    <w:rsid w:val="000D5725"/>
    <w:rsid w:val="000F21A5"/>
    <w:rsid w:val="00111E9A"/>
    <w:rsid w:val="00124E84"/>
    <w:rsid w:val="00146630"/>
    <w:rsid w:val="00151E11"/>
    <w:rsid w:val="001542CE"/>
    <w:rsid w:val="00157D30"/>
    <w:rsid w:val="001604D3"/>
    <w:rsid w:val="00164654"/>
    <w:rsid w:val="0016593C"/>
    <w:rsid w:val="0017369C"/>
    <w:rsid w:val="001800AA"/>
    <w:rsid w:val="00184799"/>
    <w:rsid w:val="0019575F"/>
    <w:rsid w:val="00196BE1"/>
    <w:rsid w:val="0019722C"/>
    <w:rsid w:val="00197537"/>
    <w:rsid w:val="001A321A"/>
    <w:rsid w:val="001A64CE"/>
    <w:rsid w:val="001A77B7"/>
    <w:rsid w:val="001B1FDF"/>
    <w:rsid w:val="001B4BD0"/>
    <w:rsid w:val="001B6997"/>
    <w:rsid w:val="001B7D0A"/>
    <w:rsid w:val="001D0BCC"/>
    <w:rsid w:val="001E0E29"/>
    <w:rsid w:val="001E31DA"/>
    <w:rsid w:val="001F2563"/>
    <w:rsid w:val="001F613B"/>
    <w:rsid w:val="002014A5"/>
    <w:rsid w:val="00202A0C"/>
    <w:rsid w:val="002135A0"/>
    <w:rsid w:val="00215BEE"/>
    <w:rsid w:val="00231CBF"/>
    <w:rsid w:val="00246FA8"/>
    <w:rsid w:val="00254227"/>
    <w:rsid w:val="0025614F"/>
    <w:rsid w:val="0026225D"/>
    <w:rsid w:val="00263F94"/>
    <w:rsid w:val="00267939"/>
    <w:rsid w:val="0027040D"/>
    <w:rsid w:val="00272A95"/>
    <w:rsid w:val="0027670B"/>
    <w:rsid w:val="00276FC9"/>
    <w:rsid w:val="00282029"/>
    <w:rsid w:val="00291775"/>
    <w:rsid w:val="002A2B44"/>
    <w:rsid w:val="002A3FCB"/>
    <w:rsid w:val="002B1C74"/>
    <w:rsid w:val="002D3701"/>
    <w:rsid w:val="002E0928"/>
    <w:rsid w:val="002E7F43"/>
    <w:rsid w:val="002F6FC1"/>
    <w:rsid w:val="00307076"/>
    <w:rsid w:val="0032180D"/>
    <w:rsid w:val="00332087"/>
    <w:rsid w:val="00342538"/>
    <w:rsid w:val="00343665"/>
    <w:rsid w:val="0035209E"/>
    <w:rsid w:val="0036069B"/>
    <w:rsid w:val="0037488D"/>
    <w:rsid w:val="003871FA"/>
    <w:rsid w:val="003901AF"/>
    <w:rsid w:val="003B0648"/>
    <w:rsid w:val="003B1E67"/>
    <w:rsid w:val="003B249A"/>
    <w:rsid w:val="003B2727"/>
    <w:rsid w:val="003B5FCE"/>
    <w:rsid w:val="003C1544"/>
    <w:rsid w:val="003C57A5"/>
    <w:rsid w:val="003D57E8"/>
    <w:rsid w:val="003E26DC"/>
    <w:rsid w:val="003E7E1F"/>
    <w:rsid w:val="003F11FD"/>
    <w:rsid w:val="003F4BC7"/>
    <w:rsid w:val="00400303"/>
    <w:rsid w:val="00402E7E"/>
    <w:rsid w:val="00416222"/>
    <w:rsid w:val="00424F9F"/>
    <w:rsid w:val="00435446"/>
    <w:rsid w:val="00444031"/>
    <w:rsid w:val="0044429F"/>
    <w:rsid w:val="00445DBB"/>
    <w:rsid w:val="00446758"/>
    <w:rsid w:val="00455E74"/>
    <w:rsid w:val="00457DCA"/>
    <w:rsid w:val="00466C22"/>
    <w:rsid w:val="00476525"/>
    <w:rsid w:val="00486368"/>
    <w:rsid w:val="00486EE3"/>
    <w:rsid w:val="0049101A"/>
    <w:rsid w:val="0049570D"/>
    <w:rsid w:val="004A3DC9"/>
    <w:rsid w:val="004B154A"/>
    <w:rsid w:val="004C51B8"/>
    <w:rsid w:val="004D2FEE"/>
    <w:rsid w:val="004D5988"/>
    <w:rsid w:val="004D6665"/>
    <w:rsid w:val="004E01F1"/>
    <w:rsid w:val="004E7756"/>
    <w:rsid w:val="004F0C12"/>
    <w:rsid w:val="004F2BF6"/>
    <w:rsid w:val="004F2E90"/>
    <w:rsid w:val="004F31FD"/>
    <w:rsid w:val="004F4532"/>
    <w:rsid w:val="00506542"/>
    <w:rsid w:val="005072A9"/>
    <w:rsid w:val="00512149"/>
    <w:rsid w:val="00520BB0"/>
    <w:rsid w:val="005310A1"/>
    <w:rsid w:val="00540408"/>
    <w:rsid w:val="005579A5"/>
    <w:rsid w:val="0056007B"/>
    <w:rsid w:val="00565729"/>
    <w:rsid w:val="0056685A"/>
    <w:rsid w:val="00577DB4"/>
    <w:rsid w:val="0058206D"/>
    <w:rsid w:val="005821BD"/>
    <w:rsid w:val="00591AB5"/>
    <w:rsid w:val="0059260C"/>
    <w:rsid w:val="005A7808"/>
    <w:rsid w:val="005B39D1"/>
    <w:rsid w:val="005B519C"/>
    <w:rsid w:val="005C2DA8"/>
    <w:rsid w:val="005C65AD"/>
    <w:rsid w:val="005D2056"/>
    <w:rsid w:val="005E06DA"/>
    <w:rsid w:val="005E17E3"/>
    <w:rsid w:val="005E3F23"/>
    <w:rsid w:val="006111F7"/>
    <w:rsid w:val="006150B0"/>
    <w:rsid w:val="00621713"/>
    <w:rsid w:val="00624015"/>
    <w:rsid w:val="00624148"/>
    <w:rsid w:val="00635368"/>
    <w:rsid w:val="00635577"/>
    <w:rsid w:val="00641A75"/>
    <w:rsid w:val="00641A7B"/>
    <w:rsid w:val="00655369"/>
    <w:rsid w:val="00655F6F"/>
    <w:rsid w:val="00680653"/>
    <w:rsid w:val="006842B5"/>
    <w:rsid w:val="00684306"/>
    <w:rsid w:val="006A0265"/>
    <w:rsid w:val="006A20DE"/>
    <w:rsid w:val="006A73E9"/>
    <w:rsid w:val="006B2327"/>
    <w:rsid w:val="006C01BD"/>
    <w:rsid w:val="006C40CD"/>
    <w:rsid w:val="006D5F89"/>
    <w:rsid w:val="006D7DE6"/>
    <w:rsid w:val="00701435"/>
    <w:rsid w:val="007014B5"/>
    <w:rsid w:val="00701708"/>
    <w:rsid w:val="007036BF"/>
    <w:rsid w:val="00703F95"/>
    <w:rsid w:val="007048DC"/>
    <w:rsid w:val="007069C3"/>
    <w:rsid w:val="007108DC"/>
    <w:rsid w:val="0071704E"/>
    <w:rsid w:val="007173EB"/>
    <w:rsid w:val="00717E7F"/>
    <w:rsid w:val="00721018"/>
    <w:rsid w:val="00727E79"/>
    <w:rsid w:val="00730534"/>
    <w:rsid w:val="007528EB"/>
    <w:rsid w:val="00761E8D"/>
    <w:rsid w:val="007638A6"/>
    <w:rsid w:val="007702C6"/>
    <w:rsid w:val="00772E3C"/>
    <w:rsid w:val="00774146"/>
    <w:rsid w:val="00775A2F"/>
    <w:rsid w:val="0078288E"/>
    <w:rsid w:val="00786D8E"/>
    <w:rsid w:val="007900F3"/>
    <w:rsid w:val="00797F60"/>
    <w:rsid w:val="007B3F2B"/>
    <w:rsid w:val="007B4416"/>
    <w:rsid w:val="007B507E"/>
    <w:rsid w:val="007D2640"/>
    <w:rsid w:val="007D7471"/>
    <w:rsid w:val="007E0FAA"/>
    <w:rsid w:val="007E1C6D"/>
    <w:rsid w:val="007E6740"/>
    <w:rsid w:val="00803E60"/>
    <w:rsid w:val="00805883"/>
    <w:rsid w:val="00807611"/>
    <w:rsid w:val="00813308"/>
    <w:rsid w:val="008239C2"/>
    <w:rsid w:val="00825A5D"/>
    <w:rsid w:val="00833E74"/>
    <w:rsid w:val="008361F1"/>
    <w:rsid w:val="0083758C"/>
    <w:rsid w:val="008442BE"/>
    <w:rsid w:val="00865354"/>
    <w:rsid w:val="0087444D"/>
    <w:rsid w:val="008746A9"/>
    <w:rsid w:val="00876655"/>
    <w:rsid w:val="00880307"/>
    <w:rsid w:val="00883FFD"/>
    <w:rsid w:val="008844E0"/>
    <w:rsid w:val="00884FBD"/>
    <w:rsid w:val="00886C6F"/>
    <w:rsid w:val="00895650"/>
    <w:rsid w:val="00895F07"/>
    <w:rsid w:val="008A2B08"/>
    <w:rsid w:val="008A776B"/>
    <w:rsid w:val="008C2C2F"/>
    <w:rsid w:val="008C5452"/>
    <w:rsid w:val="008C5DE9"/>
    <w:rsid w:val="008C61F3"/>
    <w:rsid w:val="008D760F"/>
    <w:rsid w:val="008E1349"/>
    <w:rsid w:val="008E4AE3"/>
    <w:rsid w:val="008E4CC3"/>
    <w:rsid w:val="008F1279"/>
    <w:rsid w:val="008F13FE"/>
    <w:rsid w:val="00900448"/>
    <w:rsid w:val="00906E02"/>
    <w:rsid w:val="00907EA5"/>
    <w:rsid w:val="009104D4"/>
    <w:rsid w:val="00913D4E"/>
    <w:rsid w:val="009422B5"/>
    <w:rsid w:val="00944A3C"/>
    <w:rsid w:val="009526E3"/>
    <w:rsid w:val="009579FE"/>
    <w:rsid w:val="009623FD"/>
    <w:rsid w:val="009636AF"/>
    <w:rsid w:val="00967B20"/>
    <w:rsid w:val="009709F9"/>
    <w:rsid w:val="00990459"/>
    <w:rsid w:val="00995D8B"/>
    <w:rsid w:val="009A1928"/>
    <w:rsid w:val="009A29BE"/>
    <w:rsid w:val="009B5506"/>
    <w:rsid w:val="009B6A24"/>
    <w:rsid w:val="009C5036"/>
    <w:rsid w:val="009D163A"/>
    <w:rsid w:val="009E1E5C"/>
    <w:rsid w:val="009E2D42"/>
    <w:rsid w:val="009E3940"/>
    <w:rsid w:val="009E4211"/>
    <w:rsid w:val="009E4875"/>
    <w:rsid w:val="009F3500"/>
    <w:rsid w:val="00A07F5E"/>
    <w:rsid w:val="00A12843"/>
    <w:rsid w:val="00A12B38"/>
    <w:rsid w:val="00A70380"/>
    <w:rsid w:val="00A8115B"/>
    <w:rsid w:val="00A84617"/>
    <w:rsid w:val="00A97545"/>
    <w:rsid w:val="00AB3E35"/>
    <w:rsid w:val="00AC2856"/>
    <w:rsid w:val="00AC2BFB"/>
    <w:rsid w:val="00AD10B6"/>
    <w:rsid w:val="00AD216E"/>
    <w:rsid w:val="00AD3AA8"/>
    <w:rsid w:val="00AF0617"/>
    <w:rsid w:val="00AF452B"/>
    <w:rsid w:val="00B04252"/>
    <w:rsid w:val="00B22AE0"/>
    <w:rsid w:val="00B2784B"/>
    <w:rsid w:val="00B425C1"/>
    <w:rsid w:val="00B51AD7"/>
    <w:rsid w:val="00B53C83"/>
    <w:rsid w:val="00B71913"/>
    <w:rsid w:val="00B7207F"/>
    <w:rsid w:val="00B8404C"/>
    <w:rsid w:val="00B8497A"/>
    <w:rsid w:val="00B917BC"/>
    <w:rsid w:val="00B919CF"/>
    <w:rsid w:val="00B95594"/>
    <w:rsid w:val="00B95EAD"/>
    <w:rsid w:val="00B9611D"/>
    <w:rsid w:val="00BA4FFC"/>
    <w:rsid w:val="00BB0FDD"/>
    <w:rsid w:val="00BC0392"/>
    <w:rsid w:val="00BD31A9"/>
    <w:rsid w:val="00BE31AD"/>
    <w:rsid w:val="00BE7323"/>
    <w:rsid w:val="00BE73DE"/>
    <w:rsid w:val="00BF2F37"/>
    <w:rsid w:val="00C008B5"/>
    <w:rsid w:val="00C010A8"/>
    <w:rsid w:val="00C021A3"/>
    <w:rsid w:val="00C04B20"/>
    <w:rsid w:val="00C113D2"/>
    <w:rsid w:val="00C139A1"/>
    <w:rsid w:val="00C145EB"/>
    <w:rsid w:val="00C1489F"/>
    <w:rsid w:val="00C163BF"/>
    <w:rsid w:val="00C310B3"/>
    <w:rsid w:val="00C41E6E"/>
    <w:rsid w:val="00C54681"/>
    <w:rsid w:val="00C65D71"/>
    <w:rsid w:val="00C7447B"/>
    <w:rsid w:val="00C80A2B"/>
    <w:rsid w:val="00C812A7"/>
    <w:rsid w:val="00C9008F"/>
    <w:rsid w:val="00C92E99"/>
    <w:rsid w:val="00C97C8C"/>
    <w:rsid w:val="00CA4D76"/>
    <w:rsid w:val="00CB1FB5"/>
    <w:rsid w:val="00CB5353"/>
    <w:rsid w:val="00CE2607"/>
    <w:rsid w:val="00CE41FE"/>
    <w:rsid w:val="00CE550E"/>
    <w:rsid w:val="00CF274F"/>
    <w:rsid w:val="00D0282A"/>
    <w:rsid w:val="00D054CB"/>
    <w:rsid w:val="00D05AD3"/>
    <w:rsid w:val="00D11EAA"/>
    <w:rsid w:val="00D1368B"/>
    <w:rsid w:val="00D157EB"/>
    <w:rsid w:val="00D1588C"/>
    <w:rsid w:val="00D261CA"/>
    <w:rsid w:val="00D32196"/>
    <w:rsid w:val="00D34FA0"/>
    <w:rsid w:val="00D350A6"/>
    <w:rsid w:val="00D41A76"/>
    <w:rsid w:val="00D43A1B"/>
    <w:rsid w:val="00D50889"/>
    <w:rsid w:val="00D5132F"/>
    <w:rsid w:val="00D532EE"/>
    <w:rsid w:val="00D56443"/>
    <w:rsid w:val="00D66EE7"/>
    <w:rsid w:val="00D677FF"/>
    <w:rsid w:val="00D75DD1"/>
    <w:rsid w:val="00D874EE"/>
    <w:rsid w:val="00D92512"/>
    <w:rsid w:val="00D92E95"/>
    <w:rsid w:val="00D968FE"/>
    <w:rsid w:val="00D97972"/>
    <w:rsid w:val="00DA4B3B"/>
    <w:rsid w:val="00DA685B"/>
    <w:rsid w:val="00DA79D2"/>
    <w:rsid w:val="00DB6BEE"/>
    <w:rsid w:val="00DC0FB5"/>
    <w:rsid w:val="00DE072A"/>
    <w:rsid w:val="00DE2C5A"/>
    <w:rsid w:val="00DE7DDC"/>
    <w:rsid w:val="00DF4CF8"/>
    <w:rsid w:val="00E12C98"/>
    <w:rsid w:val="00E234A7"/>
    <w:rsid w:val="00E267B4"/>
    <w:rsid w:val="00E33EF8"/>
    <w:rsid w:val="00E376B4"/>
    <w:rsid w:val="00E47679"/>
    <w:rsid w:val="00E60A93"/>
    <w:rsid w:val="00E613E3"/>
    <w:rsid w:val="00E62DA2"/>
    <w:rsid w:val="00E71EFE"/>
    <w:rsid w:val="00E76ABB"/>
    <w:rsid w:val="00E82400"/>
    <w:rsid w:val="00E83B73"/>
    <w:rsid w:val="00E84D62"/>
    <w:rsid w:val="00EA5A86"/>
    <w:rsid w:val="00EA5C14"/>
    <w:rsid w:val="00EA5CA8"/>
    <w:rsid w:val="00EB6B4D"/>
    <w:rsid w:val="00EC6A7C"/>
    <w:rsid w:val="00EF75CC"/>
    <w:rsid w:val="00F1200F"/>
    <w:rsid w:val="00F168A7"/>
    <w:rsid w:val="00F204BC"/>
    <w:rsid w:val="00F241DD"/>
    <w:rsid w:val="00F26452"/>
    <w:rsid w:val="00F73C4E"/>
    <w:rsid w:val="00F73FDC"/>
    <w:rsid w:val="00F77715"/>
    <w:rsid w:val="00F80633"/>
    <w:rsid w:val="00F85586"/>
    <w:rsid w:val="00F867FD"/>
    <w:rsid w:val="00F9136A"/>
    <w:rsid w:val="00F925B9"/>
    <w:rsid w:val="00F93C03"/>
    <w:rsid w:val="00F94A28"/>
    <w:rsid w:val="00F959FC"/>
    <w:rsid w:val="00FA0E43"/>
    <w:rsid w:val="00FB143A"/>
    <w:rsid w:val="00FB3B98"/>
    <w:rsid w:val="00FB41A3"/>
    <w:rsid w:val="00FB4C69"/>
    <w:rsid w:val="00FB6347"/>
    <w:rsid w:val="00FC2269"/>
    <w:rsid w:val="00FC59F1"/>
    <w:rsid w:val="00FC709C"/>
    <w:rsid w:val="00FC73BE"/>
    <w:rsid w:val="00FE0437"/>
    <w:rsid w:val="00FE576D"/>
    <w:rsid w:val="00FE5AC6"/>
    <w:rsid w:val="37C1A16B"/>
    <w:rsid w:val="492F7B95"/>
    <w:rsid w:val="4E1F9139"/>
    <w:rsid w:val="545BBD11"/>
    <w:rsid w:val="5A88E39C"/>
    <w:rsid w:val="7957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FDEF14"/>
  <w15:chartTrackingRefBased/>
  <w15:docId w15:val="{F5234D99-21CD-4E1E-979B-8BE0B870C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76655"/>
    <w:pPr>
      <w:spacing w:before="40" w:after="40"/>
    </w:pPr>
    <w:rPr>
      <w:color w:val="44546A" w:themeColor="text2"/>
      <w:szCs w:val="21"/>
    </w:rPr>
  </w:style>
  <w:style w:type="paragraph" w:styleId="berschrift1">
    <w:name w:val="heading 1"/>
    <w:basedOn w:val="Standard"/>
    <w:next w:val="Standard"/>
    <w:uiPriority w:val="9"/>
    <w:qFormat/>
    <w:rsid w:val="00876655"/>
    <w:pPr>
      <w:spacing w:before="600" w:after="120"/>
      <w:outlineLvl w:val="0"/>
    </w:pPr>
    <w:rPr>
      <w:rFonts w:asciiTheme="majorHAnsi" w:eastAsiaTheme="majorEastAsia" w:hAnsiTheme="majorHAnsi" w:cs="Times New Roman (Headings CS)"/>
      <w:b/>
      <w:caps/>
      <w:color w:val="000000" w:themeColor="text1"/>
      <w:spacing w:val="20"/>
      <w:sz w:val="24"/>
      <w:szCs w:val="24"/>
    </w:rPr>
  </w:style>
  <w:style w:type="paragraph" w:styleId="berschrift2">
    <w:name w:val="heading 2"/>
    <w:basedOn w:val="Standard"/>
    <w:next w:val="Standard"/>
    <w:uiPriority w:val="9"/>
    <w:rsid w:val="00876655"/>
    <w:pPr>
      <w:outlineLvl w:val="1"/>
    </w:pPr>
    <w:rPr>
      <w:rFonts w:asciiTheme="majorHAnsi" w:eastAsiaTheme="majorEastAsia" w:hAnsiTheme="majorHAnsi" w:cstheme="majorBidi"/>
      <w:sz w:val="24"/>
    </w:rPr>
  </w:style>
  <w:style w:type="paragraph" w:styleId="berschrift3">
    <w:name w:val="heading 3"/>
    <w:basedOn w:val="Standard"/>
    <w:next w:val="Standard"/>
    <w:link w:val="berschrift3Zchn"/>
    <w:uiPriority w:val="9"/>
    <w:semiHidden/>
    <w:rsid w:val="00624148"/>
    <w:pPr>
      <w:keepNext/>
      <w:keepLines/>
      <w:spacing w:after="0"/>
      <w:outlineLvl w:val="2"/>
    </w:pPr>
    <w:rPr>
      <w:rFonts w:eastAsiaTheme="majorEastAsia" w:cstheme="majorBidi"/>
      <w:color w:val="2F2119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E60A93"/>
    <w:pPr>
      <w:keepNext/>
      <w:keepLines/>
      <w:spacing w:after="0"/>
      <w:outlineLvl w:val="3"/>
    </w:pPr>
    <w:rPr>
      <w:rFonts w:eastAsiaTheme="majorEastAsia" w:cstheme="majorBidi"/>
      <w:i/>
      <w:iCs/>
      <w:color w:val="302119" w:themeColor="accent1" w:themeShade="80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D3701"/>
    <w:pPr>
      <w:keepNext/>
      <w:keepLines/>
      <w:spacing w:after="80"/>
      <w:outlineLvl w:val="4"/>
    </w:pPr>
    <w:rPr>
      <w:rFonts w:eastAsiaTheme="majorEastAsia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3FCB"/>
    <w:pPr>
      <w:keepNext/>
      <w:keepLines/>
      <w:spacing w:after="0"/>
      <w:outlineLvl w:val="5"/>
    </w:pPr>
    <w:rPr>
      <w:rFonts w:eastAsiaTheme="majorEastAsia" w:cstheme="majorBidi"/>
      <w:color w:val="2F2119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3FCB"/>
    <w:pPr>
      <w:keepNext/>
      <w:keepLines/>
      <w:spacing w:after="0"/>
      <w:outlineLvl w:val="6"/>
    </w:pPr>
    <w:rPr>
      <w:rFonts w:eastAsiaTheme="majorEastAsia" w:cstheme="majorBidi"/>
      <w:i/>
      <w:iCs/>
      <w:color w:val="2F2119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3FCB"/>
    <w:pPr>
      <w:keepNext/>
      <w:keepLines/>
      <w:spacing w:after="0"/>
      <w:outlineLvl w:val="7"/>
    </w:pPr>
    <w:rPr>
      <w:rFonts w:eastAsiaTheme="majorEastAsia" w:cstheme="majorBidi"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3FCB"/>
    <w:pPr>
      <w:keepNext/>
      <w:keepLines/>
      <w:spacing w:after="0"/>
      <w:outlineLvl w:val="8"/>
    </w:pPr>
    <w:rPr>
      <w:rFonts w:eastAsiaTheme="majorEastAsia" w:cstheme="majorBidi"/>
      <w:i/>
      <w:iCs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qFormat/>
    <w:rPr>
      <w:color w:val="808080"/>
    </w:rPr>
  </w:style>
  <w:style w:type="paragraph" w:customStyle="1" w:styleId="Hintergrundplatzhalter">
    <w:name w:val="Hintergrundplatzhalter"/>
    <w:basedOn w:val="Standard"/>
    <w:next w:val="Standard"/>
    <w:semiHidden/>
    <w:qFormat/>
    <w:rsid w:val="00E33EF8"/>
    <w:pPr>
      <w:spacing w:before="0" w:after="600"/>
    </w:pPr>
    <w:rPr>
      <w:sz w:val="10"/>
    </w:rPr>
  </w:style>
  <w:style w:type="paragraph" w:styleId="Fuzeile">
    <w:name w:val="footer"/>
    <w:basedOn w:val="Standard"/>
    <w:link w:val="FuzeileZchn"/>
    <w:uiPriority w:val="99"/>
    <w:semiHidden/>
    <w:rsid w:val="007173EB"/>
    <w:pPr>
      <w:spacing w:before="0" w:after="0"/>
      <w:jc w:val="right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Titel">
    <w:name w:val="Title"/>
    <w:basedOn w:val="Standard"/>
    <w:uiPriority w:val="1"/>
    <w:qFormat/>
    <w:rsid w:val="00876655"/>
    <w:pPr>
      <w:spacing w:before="0" w:after="160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sz w:val="60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table" w:styleId="Listentabelle6farbig">
    <w:name w:val="List Table 6 Colorful"/>
    <w:basedOn w:val="NormaleTabelle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ufzhlungszeichen">
    <w:name w:val="List Bullet"/>
    <w:basedOn w:val="Standard"/>
    <w:uiPriority w:val="10"/>
    <w:unhideWhenUsed/>
    <w:qFormat/>
    <w:rsid w:val="0083758C"/>
    <w:pPr>
      <w:numPr>
        <w:numId w:val="18"/>
      </w:numPr>
      <w:spacing w:before="120" w:after="120" w:line="240" w:lineRule="exact"/>
      <w:ind w:left="360"/>
      <w:contextualSpacing/>
    </w:pPr>
  </w:style>
  <w:style w:type="paragraph" w:styleId="Untertitel">
    <w:name w:val="Subtitle"/>
    <w:basedOn w:val="Standard"/>
    <w:next w:val="Standard"/>
    <w:uiPriority w:val="2"/>
    <w:qFormat/>
    <w:rsid w:val="00876655"/>
    <w:pPr>
      <w:spacing w:after="360"/>
    </w:pPr>
    <w:rPr>
      <w:rFonts w:asciiTheme="majorHAnsi" w:eastAsiaTheme="majorEastAsia" w:hAnsiTheme="majorHAnsi" w:cs="Times New Roman (Headings CS)"/>
      <w:caps/>
      <w:color w:val="000000" w:themeColor="text1"/>
      <w:spacing w:val="40"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60A93"/>
    <w:rPr>
      <w:rFonts w:asciiTheme="majorHAnsi" w:eastAsiaTheme="majorEastAsia" w:hAnsiTheme="majorHAnsi" w:cstheme="majorBidi"/>
      <w:i/>
      <w:iCs/>
      <w:color w:val="302119" w:themeColor="accent1" w:themeShade="80"/>
      <w:sz w:val="21"/>
      <w:szCs w:val="21"/>
    </w:rPr>
  </w:style>
  <w:style w:type="paragraph" w:styleId="Kopfzeile">
    <w:name w:val="header"/>
    <w:basedOn w:val="Standard"/>
    <w:link w:val="KopfzeileZchn"/>
    <w:uiPriority w:val="99"/>
    <w:semiHidden/>
    <w:rsid w:val="007173EB"/>
    <w:pPr>
      <w:spacing w:before="0"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A3FCB"/>
    <w:rPr>
      <w:rFonts w:ascii="Segoe UI" w:hAnsi="Segoe UI" w:cs="Segoe UI"/>
      <w:szCs w:val="18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2A3FCB"/>
  </w:style>
  <w:style w:type="paragraph" w:styleId="Blocktext">
    <w:name w:val="Block Text"/>
    <w:basedOn w:val="Standard"/>
    <w:uiPriority w:val="99"/>
    <w:semiHidden/>
    <w:unhideWhenUsed/>
    <w:rsid w:val="002D3701"/>
    <w:pPr>
      <w:pBdr>
        <w:top w:val="single" w:sz="2" w:space="10" w:color="302119" w:themeColor="accent1" w:themeShade="80" w:shadow="1"/>
        <w:left w:val="single" w:sz="2" w:space="10" w:color="302119" w:themeColor="accent1" w:themeShade="80" w:shadow="1"/>
        <w:bottom w:val="single" w:sz="2" w:space="10" w:color="302119" w:themeColor="accent1" w:themeShade="80" w:shadow="1"/>
        <w:right w:val="single" w:sz="2" w:space="10" w:color="302119" w:themeColor="accent1" w:themeShade="80" w:shadow="1"/>
      </w:pBdr>
      <w:ind w:left="1152" w:right="1152"/>
    </w:pPr>
    <w:rPr>
      <w:i/>
      <w:iCs/>
      <w:color w:val="302119" w:themeColor="accent1" w:themeShade="80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2A3FCB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2A3FCB"/>
    <w:rPr>
      <w:szCs w:val="21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2A3FCB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2A3FCB"/>
    <w:rPr>
      <w:szCs w:val="21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2A3FCB"/>
    <w:rPr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2A3FCB"/>
    <w:pPr>
      <w:spacing w:after="10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2A3FCB"/>
    <w:rPr>
      <w:szCs w:val="21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2A3FCB"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2A3FCB"/>
    <w:rPr>
      <w:szCs w:val="21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2A3FCB"/>
    <w:pPr>
      <w:spacing w:after="100"/>
      <w:ind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2A3FCB"/>
    <w:rPr>
      <w:szCs w:val="21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2A3FCB"/>
    <w:rPr>
      <w:szCs w:val="2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2A3FCB"/>
    <w:rPr>
      <w:szCs w:val="16"/>
    </w:rPr>
  </w:style>
  <w:style w:type="character" w:styleId="Buchtitel">
    <w:name w:val="Book Title"/>
    <w:basedOn w:val="Absatz-Standardschriftar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2A3FCB"/>
    <w:pPr>
      <w:spacing w:before="0" w:after="200"/>
    </w:pPr>
    <w:rPr>
      <w:i/>
      <w:iCs/>
      <w:szCs w:val="18"/>
    </w:rPr>
  </w:style>
  <w:style w:type="paragraph" w:styleId="Gruformel">
    <w:name w:val="Closing"/>
    <w:basedOn w:val="Standard"/>
    <w:link w:val="GruformelZchn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2A3FCB"/>
    <w:rPr>
      <w:szCs w:val="21"/>
    </w:rPr>
  </w:style>
  <w:style w:type="table" w:styleId="FarbigesRaster">
    <w:name w:val="Colorful Grid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</w:rPr>
      <w:tblPr/>
      <w:tcPr>
        <w:shd w:val="clear" w:color="auto" w:fill="CCAFA0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AFA0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</w:rPr>
      <w:tblPr/>
      <w:tcPr>
        <w:shd w:val="clear" w:color="auto" w:fill="E5E1D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E1D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</w:rPr>
      <w:tblPr/>
      <w:tcPr>
        <w:shd w:val="clear" w:color="auto" w:fill="5BFFBD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BFFB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</w:rPr>
      <w:tblPr/>
      <w:tcPr>
        <w:shd w:val="clear" w:color="auto" w:fill="CEDBD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DBD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</w:rPr>
      <w:tblPr/>
      <w:tcPr>
        <w:shd w:val="clear" w:color="auto" w:fill="CBBFC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BFC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</w:rPr>
      <w:tblPr/>
      <w:tcPr>
        <w:shd w:val="clear" w:color="auto" w:fill="BB9FA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B9FA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B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F7F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7FF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58A76" w:themeFill="accent4" w:themeFillShade="CC"/>
      </w:tcPr>
    </w:tblStylePr>
    <w:tblStylePr w:type="lastRow">
      <w:rPr>
        <w:b/>
        <w:bCs/>
        <w:color w:val="658A7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3F6F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130" w:themeFill="accent3" w:themeFillShade="CC"/>
      </w:tcPr>
    </w:tblStylePr>
    <w:tblStylePr w:type="lastRow">
      <w:rPr>
        <w:b/>
        <w:bCs/>
        <w:color w:val="00513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FF0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2224" w:themeFill="accent6" w:themeFillShade="CC"/>
      </w:tcPr>
    </w:tblStylePr>
    <w:tblStylePr w:type="lastRow">
      <w:rPr>
        <w:b/>
        <w:bCs/>
        <w:color w:val="3022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E7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14F53" w:themeFill="accent5" w:themeFillShade="CC"/>
      </w:tcPr>
    </w:tblStylePr>
    <w:tblStylePr w:type="lastRow">
      <w:rPr>
        <w:b/>
        <w:bCs/>
        <w:color w:val="614F5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B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281E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281E" w:themeColor="accent1" w:themeShade="99"/>
          <w:insideV w:val="nil"/>
        </w:tcBorders>
        <w:shd w:val="clear" w:color="auto" w:fill="39281E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281E" w:themeFill="accent1" w:themeFillShade="99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09C8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7F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B6D5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B6D5E" w:themeColor="accent2" w:themeShade="99"/>
          <w:insideV w:val="nil"/>
        </w:tcBorders>
        <w:shd w:val="clear" w:color="auto" w:fill="7B6D5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D5E" w:themeFill="accent2" w:themeFillShade="99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DFDAD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6A695" w:themeColor="accent4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FF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D2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D24" w:themeColor="accent3" w:themeShade="99"/>
          <w:insideV w:val="nil"/>
        </w:tcBorders>
        <w:shd w:val="clear" w:color="auto" w:fill="003D2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D24" w:themeFill="accent3" w:themeFillShade="99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663D" w:themeColor="accent3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6F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675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6759" w:themeColor="accent4" w:themeShade="99"/>
          <w:insideV w:val="nil"/>
        </w:tcBorders>
        <w:shd w:val="clear" w:color="auto" w:fill="4C675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6759" w:themeFill="accent4" w:themeFillShade="99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2D2C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D2B2D" w:themeColor="accent6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0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93B3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93B3E" w:themeColor="accent5" w:themeShade="99"/>
          <w:insideV w:val="nil"/>
        </w:tcBorders>
        <w:shd w:val="clear" w:color="auto" w:fill="493B3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3B3E" w:themeFill="accent5" w:themeFillShade="99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BEAFB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6369" w:themeColor="accent5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7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19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191B" w:themeColor="accent6" w:themeShade="99"/>
          <w:insideV w:val="nil"/>
        </w:tcBorders>
        <w:shd w:val="clear" w:color="auto" w:fill="2419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191B" w:themeFill="accent6" w:themeFillShade="99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AB888C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2A3FCB"/>
    <w:rPr>
      <w:sz w:val="22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A3FCB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A3FCB"/>
    <w:rPr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A3FC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A3FCB"/>
    <w:rPr>
      <w:b/>
      <w:bCs/>
      <w:szCs w:val="20"/>
    </w:rPr>
  </w:style>
  <w:style w:type="table" w:styleId="DunkleListe">
    <w:name w:val="Dark List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11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322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5B4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7897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2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C2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56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816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313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B4A4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151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202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</w:style>
  <w:style w:type="paragraph" w:styleId="Datum">
    <w:name w:val="Date"/>
    <w:basedOn w:val="Standard"/>
    <w:link w:val="DatumZchn"/>
    <w:uiPriority w:val="3"/>
    <w:semiHidden/>
    <w:rsid w:val="00774146"/>
    <w:pPr>
      <w:pBdr>
        <w:top w:val="single" w:sz="4" w:space="1" w:color="44546A" w:themeColor="text2"/>
      </w:pBdr>
      <w:contextualSpacing/>
      <w:jc w:val="right"/>
    </w:pPr>
  </w:style>
  <w:style w:type="character" w:customStyle="1" w:styleId="DatumZchn">
    <w:name w:val="Datum Zchn"/>
    <w:basedOn w:val="Absatz-Standardschriftart"/>
    <w:link w:val="Datum"/>
    <w:uiPriority w:val="3"/>
    <w:semiHidden/>
    <w:rsid w:val="00A84617"/>
    <w:rPr>
      <w:rFonts w:asciiTheme="majorHAnsi" w:hAnsiTheme="majorHAnsi"/>
      <w:color w:val="44546A" w:themeColor="text2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2A3FCB"/>
    <w:rPr>
      <w:rFonts w:ascii="Segoe UI" w:hAnsi="Segoe UI" w:cs="Segoe UI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2A3FCB"/>
    <w:pPr>
      <w:spacing w:before="0" w:after="0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2A3FCB"/>
    <w:rPr>
      <w:szCs w:val="21"/>
    </w:rPr>
  </w:style>
  <w:style w:type="character" w:styleId="Hervorhebung">
    <w:name w:val="Emphasis"/>
    <w:basedOn w:val="Absatz-Standardschriftart"/>
    <w:uiPriority w:val="20"/>
    <w:semiHidden/>
    <w:unhideWhenUsed/>
    <w:qFormat/>
    <w:rsid w:val="002A3FCB"/>
    <w:rPr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sid w:val="002A3FCB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2A3FCB"/>
    <w:rPr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Umschlagabsenderadresse">
    <w:name w:val="envelope return"/>
    <w:basedOn w:val="Standard"/>
    <w:uiPriority w:val="99"/>
    <w:semiHidden/>
    <w:unhideWhenUsed/>
    <w:rsid w:val="002A3FCB"/>
    <w:pPr>
      <w:spacing w:before="0" w:after="0"/>
    </w:pPr>
    <w:rPr>
      <w:rFonts w:eastAsiaTheme="majorEastAsia" w:cstheme="majorBidi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2A3FCB"/>
    <w:rPr>
      <w:color w:val="954F72" w:themeColor="followedHyperlink"/>
      <w:u w:val="single"/>
    </w:rPr>
  </w:style>
  <w:style w:type="character" w:styleId="Funotenzeichen">
    <w:name w:val="footnote reference"/>
    <w:basedOn w:val="Absatz-Standardschriftart"/>
    <w:uiPriority w:val="99"/>
    <w:semiHidden/>
    <w:unhideWhenUsed/>
    <w:rsid w:val="002A3FCB"/>
    <w:rPr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2A3FCB"/>
    <w:rPr>
      <w:szCs w:val="20"/>
    </w:rPr>
  </w:style>
  <w:style w:type="table" w:styleId="Gitternetztabelle1hell">
    <w:name w:val="Grid Table 1 Light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CAFA0" w:themeColor="accent1" w:themeTint="66"/>
        <w:left w:val="single" w:sz="4" w:space="0" w:color="CCAFA0" w:themeColor="accent1" w:themeTint="66"/>
        <w:bottom w:val="single" w:sz="4" w:space="0" w:color="CCAFA0" w:themeColor="accent1" w:themeTint="66"/>
        <w:right w:val="single" w:sz="4" w:space="0" w:color="CCAFA0" w:themeColor="accent1" w:themeTint="66"/>
        <w:insideH w:val="single" w:sz="4" w:space="0" w:color="CCAFA0" w:themeColor="accent1" w:themeTint="66"/>
        <w:insideV w:val="single" w:sz="4" w:space="0" w:color="CCAFA0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5E1DD" w:themeColor="accent2" w:themeTint="66"/>
        <w:left w:val="single" w:sz="4" w:space="0" w:color="E5E1DD" w:themeColor="accent2" w:themeTint="66"/>
        <w:bottom w:val="single" w:sz="4" w:space="0" w:color="E5E1DD" w:themeColor="accent2" w:themeTint="66"/>
        <w:right w:val="single" w:sz="4" w:space="0" w:color="E5E1DD" w:themeColor="accent2" w:themeTint="66"/>
        <w:insideH w:val="single" w:sz="4" w:space="0" w:color="E5E1DD" w:themeColor="accent2" w:themeTint="66"/>
        <w:insideV w:val="single" w:sz="4" w:space="0" w:color="E5E1D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5BFFBD" w:themeColor="accent3" w:themeTint="66"/>
        <w:left w:val="single" w:sz="4" w:space="0" w:color="5BFFBD" w:themeColor="accent3" w:themeTint="66"/>
        <w:bottom w:val="single" w:sz="4" w:space="0" w:color="5BFFBD" w:themeColor="accent3" w:themeTint="66"/>
        <w:right w:val="single" w:sz="4" w:space="0" w:color="5BFFBD" w:themeColor="accent3" w:themeTint="66"/>
        <w:insideH w:val="single" w:sz="4" w:space="0" w:color="5BFFBD" w:themeColor="accent3" w:themeTint="66"/>
        <w:insideV w:val="single" w:sz="4" w:space="0" w:color="5BFFBD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EDBD4" w:themeColor="accent4" w:themeTint="66"/>
        <w:left w:val="single" w:sz="4" w:space="0" w:color="CEDBD4" w:themeColor="accent4" w:themeTint="66"/>
        <w:bottom w:val="single" w:sz="4" w:space="0" w:color="CEDBD4" w:themeColor="accent4" w:themeTint="66"/>
        <w:right w:val="single" w:sz="4" w:space="0" w:color="CEDBD4" w:themeColor="accent4" w:themeTint="66"/>
        <w:insideH w:val="single" w:sz="4" w:space="0" w:color="CEDBD4" w:themeColor="accent4" w:themeTint="66"/>
        <w:insideV w:val="single" w:sz="4" w:space="0" w:color="CEDBD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BBFC2" w:themeColor="accent5" w:themeTint="66"/>
        <w:left w:val="single" w:sz="4" w:space="0" w:color="CBBFC2" w:themeColor="accent5" w:themeTint="66"/>
        <w:bottom w:val="single" w:sz="4" w:space="0" w:color="CBBFC2" w:themeColor="accent5" w:themeTint="66"/>
        <w:right w:val="single" w:sz="4" w:space="0" w:color="CBBFC2" w:themeColor="accent5" w:themeTint="66"/>
        <w:insideH w:val="single" w:sz="4" w:space="0" w:color="CBBFC2" w:themeColor="accent5" w:themeTint="66"/>
        <w:insideV w:val="single" w:sz="4" w:space="0" w:color="CBBFC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BB9FA2" w:themeColor="accent6" w:themeTint="66"/>
        <w:left w:val="single" w:sz="4" w:space="0" w:color="BB9FA2" w:themeColor="accent6" w:themeTint="66"/>
        <w:bottom w:val="single" w:sz="4" w:space="0" w:color="BB9FA2" w:themeColor="accent6" w:themeTint="66"/>
        <w:right w:val="single" w:sz="4" w:space="0" w:color="BB9FA2" w:themeColor="accent6" w:themeTint="66"/>
        <w:insideH w:val="single" w:sz="4" w:space="0" w:color="BB9FA2" w:themeColor="accent6" w:themeTint="66"/>
        <w:insideV w:val="single" w:sz="4" w:space="0" w:color="BB9FA2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38870" w:themeColor="accent1" w:themeTint="99"/>
        <w:bottom w:val="single" w:sz="2" w:space="0" w:color="B38870" w:themeColor="accent1" w:themeTint="99"/>
        <w:insideH w:val="single" w:sz="2" w:space="0" w:color="B38870" w:themeColor="accent1" w:themeTint="99"/>
        <w:insideV w:val="single" w:sz="2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3887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D8D3CC" w:themeColor="accent2" w:themeTint="99"/>
        <w:bottom w:val="single" w:sz="2" w:space="0" w:color="D8D3CC" w:themeColor="accent2" w:themeTint="99"/>
        <w:insideH w:val="single" w:sz="2" w:space="0" w:color="D8D3CC" w:themeColor="accent2" w:themeTint="99"/>
        <w:insideV w:val="single" w:sz="2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D3C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0AFF9C" w:themeColor="accent3" w:themeTint="99"/>
        <w:bottom w:val="single" w:sz="2" w:space="0" w:color="0AFF9C" w:themeColor="accent3" w:themeTint="99"/>
        <w:insideH w:val="single" w:sz="2" w:space="0" w:color="0AFF9C" w:themeColor="accent3" w:themeTint="99"/>
        <w:insideV w:val="single" w:sz="2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AFF9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6C9BF" w:themeColor="accent4" w:themeTint="99"/>
        <w:bottom w:val="single" w:sz="2" w:space="0" w:color="B6C9BF" w:themeColor="accent4" w:themeTint="99"/>
        <w:insideH w:val="single" w:sz="2" w:space="0" w:color="B6C9BF" w:themeColor="accent4" w:themeTint="99"/>
        <w:insideV w:val="single" w:sz="2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C9B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19FA3" w:themeColor="accent5" w:themeTint="99"/>
        <w:bottom w:val="single" w:sz="2" w:space="0" w:color="B19FA3" w:themeColor="accent5" w:themeTint="99"/>
        <w:insideH w:val="single" w:sz="2" w:space="0" w:color="B19FA3" w:themeColor="accent5" w:themeTint="99"/>
        <w:insideV w:val="single" w:sz="2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19FA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9A7074" w:themeColor="accent6" w:themeTint="99"/>
        <w:bottom w:val="single" w:sz="2" w:space="0" w:color="9A7074" w:themeColor="accent6" w:themeTint="99"/>
        <w:insideH w:val="single" w:sz="2" w:space="0" w:color="9A7074" w:themeColor="accent6" w:themeTint="99"/>
        <w:insideV w:val="single" w:sz="2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A707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CAFA0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E5E1DD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5BFFBD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EDBD4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CBBFC2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BB9FA2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D3701"/>
    <w:rPr>
      <w:rFonts w:asciiTheme="majorHAnsi" w:eastAsiaTheme="majorEastAsia" w:hAnsiTheme="majorHAnsi" w:cstheme="majorBidi"/>
      <w:color w:val="44546A" w:themeColor="text2"/>
      <w:szCs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3FCB"/>
    <w:rPr>
      <w:rFonts w:asciiTheme="majorHAnsi" w:eastAsiaTheme="majorEastAsia" w:hAnsiTheme="majorHAnsi" w:cstheme="majorBidi"/>
      <w:color w:val="2F2119" w:themeColor="accent1" w:themeShade="7F"/>
      <w:szCs w:val="2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3FCB"/>
    <w:rPr>
      <w:rFonts w:asciiTheme="majorHAnsi" w:eastAsiaTheme="majorEastAsia" w:hAnsiTheme="majorHAnsi" w:cstheme="majorBidi"/>
      <w:i/>
      <w:iCs/>
      <w:color w:val="2F2119" w:themeColor="accent1" w:themeShade="7F"/>
      <w:szCs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kronym">
    <w:name w:val="HTML Acronym"/>
    <w:basedOn w:val="Absatz-Standardschriftart"/>
    <w:uiPriority w:val="99"/>
    <w:semiHidden/>
    <w:unhideWhenUsed/>
    <w:rsid w:val="002A3FCB"/>
  </w:style>
  <w:style w:type="paragraph" w:styleId="HTMLAdresse">
    <w:name w:val="HTML Address"/>
    <w:basedOn w:val="Standard"/>
    <w:link w:val="HTMLAdresseZchn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2A3FCB"/>
    <w:rPr>
      <w:i/>
      <w:iCs/>
      <w:szCs w:val="21"/>
    </w:rPr>
  </w:style>
  <w:style w:type="character" w:styleId="HTMLZitat">
    <w:name w:val="HTML Cite"/>
    <w:basedOn w:val="Absatz-Standardschriftar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2A3FCB"/>
    <w:rPr>
      <w:i/>
      <w:iCs/>
    </w:rPr>
  </w:style>
  <w:style w:type="character" w:styleId="HTMLTastatur">
    <w:name w:val="HTML Keyboard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2A3FCB"/>
    <w:rPr>
      <w:rFonts w:ascii="Consolas" w:hAnsi="Consolas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Schreibmaschine">
    <w:name w:val="HTML Typewriter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2A3FCB"/>
    <w:rPr>
      <w:color w:val="0563C1" w:themeColor="hyperlink"/>
      <w:u w:val="single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2A3FCB"/>
    <w:rPr>
      <w:rFonts w:eastAsiaTheme="majorEastAsia" w:cstheme="majorBidi"/>
      <w:b/>
      <w:bCs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rsid w:val="002D3701"/>
    <w:pPr>
      <w:pBdr>
        <w:top w:val="single" w:sz="4" w:space="10" w:color="302119" w:themeColor="accent1" w:themeShade="80"/>
        <w:bottom w:val="single" w:sz="4" w:space="10" w:color="302119" w:themeColor="accent1" w:themeShade="80"/>
      </w:pBdr>
      <w:spacing w:before="360" w:after="360"/>
      <w:jc w:val="center"/>
    </w:pPr>
    <w:rPr>
      <w:i/>
      <w:iCs/>
      <w:color w:val="302119" w:themeColor="accent1" w:themeShade="8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2D3701"/>
    <w:rPr>
      <w:i/>
      <w:iCs/>
      <w:color w:val="302119" w:themeColor="accent1" w:themeShade="80"/>
      <w:szCs w:val="21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sid w:val="002D3701"/>
    <w:rPr>
      <w:b/>
      <w:bCs/>
      <w:caps w:val="0"/>
      <w:smallCaps/>
      <w:color w:val="302119" w:themeColor="accent1" w:themeShade="80"/>
      <w:spacing w:val="0"/>
    </w:rPr>
  </w:style>
  <w:style w:type="table" w:styleId="HellesRaster">
    <w:name w:val="Light Grid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1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  <w:shd w:val="clear" w:color="auto" w:fill="DFCDC4" w:themeFill="accent1" w:themeFillTint="3F"/>
      </w:tcPr>
    </w:tblStylePr>
    <w:tblStylePr w:type="band2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1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  <w:shd w:val="clear" w:color="auto" w:fill="EFECEA" w:themeFill="accent2" w:themeFillTint="3F"/>
      </w:tcPr>
    </w:tblStylePr>
    <w:tblStylePr w:type="band2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1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  <w:shd w:val="clear" w:color="auto" w:fill="9AFFD6" w:themeFill="accent3" w:themeFillTint="3F"/>
      </w:tcPr>
    </w:tblStylePr>
    <w:tblStylePr w:type="band2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1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  <w:shd w:val="clear" w:color="auto" w:fill="E1E9E4" w:themeFill="accent4" w:themeFillTint="3F"/>
      </w:tcPr>
    </w:tblStylePr>
    <w:tblStylePr w:type="band2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1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  <w:shd w:val="clear" w:color="auto" w:fill="DFD7D9" w:themeFill="accent5" w:themeFillTint="3F"/>
      </w:tcPr>
    </w:tblStylePr>
    <w:tblStylePr w:type="band2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1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  <w:shd w:val="clear" w:color="auto" w:fill="D5C4C6" w:themeFill="accent6" w:themeFillTint="3F"/>
      </w:tcPr>
    </w:tblStylePr>
    <w:tblStylePr w:type="band2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2A3FCB"/>
    <w:pPr>
      <w:spacing w:before="0" w:after="0"/>
    </w:pPr>
    <w:rPr>
      <w:color w:val="473226" w:themeColor="accent1" w:themeShade="BF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2A3FCB"/>
    <w:pPr>
      <w:spacing w:before="0" w:after="0"/>
    </w:pPr>
    <w:rPr>
      <w:color w:val="978977" w:themeColor="accent2" w:themeShade="BF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2A3FCB"/>
    <w:pPr>
      <w:spacing w:before="0" w:after="0"/>
    </w:pPr>
    <w:rPr>
      <w:color w:val="004C2D" w:themeColor="accent3" w:themeShade="BF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2A3FCB"/>
    <w:pPr>
      <w:spacing w:before="0" w:after="0"/>
    </w:pPr>
    <w:rPr>
      <w:color w:val="5F816F" w:themeColor="accent4" w:themeShade="BF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2A3FCB"/>
    <w:pPr>
      <w:spacing w:before="0" w:after="0"/>
    </w:pPr>
    <w:rPr>
      <w:color w:val="5B4A4E" w:themeColor="accent5" w:themeShade="BF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2A3FCB"/>
    <w:pPr>
      <w:spacing w:before="0" w:after="0"/>
    </w:pPr>
    <w:rPr>
      <w:color w:val="2D2021" w:themeColor="accent6" w:themeShade="BF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2A3FCB"/>
  </w:style>
  <w:style w:type="paragraph" w:styleId="Liste">
    <w:name w:val="List"/>
    <w:basedOn w:val="Standard"/>
    <w:uiPriority w:val="99"/>
    <w:semiHidden/>
    <w:unhideWhenUsed/>
    <w:rsid w:val="002A3FCB"/>
    <w:pPr>
      <w:ind w:left="360" w:hanging="360"/>
      <w:contextualSpacing/>
    </w:pPr>
  </w:style>
  <w:style w:type="paragraph" w:styleId="Liste2">
    <w:name w:val="List 2"/>
    <w:basedOn w:val="Standard"/>
    <w:uiPriority w:val="99"/>
    <w:semiHidden/>
    <w:unhideWhenUsed/>
    <w:rsid w:val="002A3FCB"/>
    <w:pPr>
      <w:ind w:left="720" w:hanging="360"/>
      <w:contextualSpacing/>
    </w:pPr>
  </w:style>
  <w:style w:type="paragraph" w:styleId="Liste3">
    <w:name w:val="List 3"/>
    <w:basedOn w:val="Standard"/>
    <w:uiPriority w:val="99"/>
    <w:semiHidden/>
    <w:unhideWhenUsed/>
    <w:rsid w:val="002A3FCB"/>
    <w:pPr>
      <w:ind w:left="1080" w:hanging="360"/>
      <w:contextualSpacing/>
    </w:pPr>
  </w:style>
  <w:style w:type="paragraph" w:styleId="Liste4">
    <w:name w:val="List 4"/>
    <w:basedOn w:val="Standard"/>
    <w:uiPriority w:val="99"/>
    <w:semiHidden/>
    <w:unhideWhenUsed/>
    <w:rsid w:val="002A3FCB"/>
    <w:pPr>
      <w:ind w:left="1440" w:hanging="360"/>
      <w:contextualSpacing/>
    </w:pPr>
  </w:style>
  <w:style w:type="paragraph" w:styleId="Liste5">
    <w:name w:val="List 5"/>
    <w:basedOn w:val="Standard"/>
    <w:uiPriority w:val="99"/>
    <w:semiHidden/>
    <w:unhideWhenUsed/>
    <w:rsid w:val="002A3FCB"/>
    <w:pPr>
      <w:ind w:left="1800" w:hanging="360"/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ennummer">
    <w:name w:val="List Number"/>
    <w:basedOn w:val="Standard"/>
    <w:uiPriority w:val="11"/>
    <w:semiHidden/>
    <w:rsid w:val="00C139A1"/>
    <w:pPr>
      <w:numPr>
        <w:numId w:val="11"/>
      </w:numPr>
      <w:spacing w:line="240" w:lineRule="exact"/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enabsatz">
    <w:name w:val="List Paragraph"/>
    <w:basedOn w:val="Standard"/>
    <w:uiPriority w:val="34"/>
    <w:semiHidden/>
    <w:qFormat/>
    <w:rsid w:val="002A3FCB"/>
    <w:pPr>
      <w:ind w:left="720"/>
      <w:contextualSpacing/>
    </w:pPr>
  </w:style>
  <w:style w:type="table" w:styleId="Listentabelle1hell">
    <w:name w:val="List Table 1 Light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2">
    <w:name w:val="List Table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bottom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bottom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bottom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bottom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bottom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bottom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3">
    <w:name w:val="List Table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04333" w:themeColor="accent1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04333" w:themeColor="accent1"/>
          <w:right w:val="single" w:sz="4" w:space="0" w:color="604333" w:themeColor="accent1"/>
        </w:tcBorders>
      </w:tcPr>
    </w:tblStylePr>
    <w:tblStylePr w:type="band1Horz">
      <w:tblPr/>
      <w:tcPr>
        <w:tcBorders>
          <w:top w:val="single" w:sz="4" w:space="0" w:color="604333" w:themeColor="accent1"/>
          <w:bottom w:val="single" w:sz="4" w:space="0" w:color="60433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04333" w:themeColor="accent1"/>
          <w:left w:val="nil"/>
        </w:tcBorders>
      </w:tcPr>
    </w:tblStylePr>
    <w:tblStylePr w:type="swCell">
      <w:tblPr/>
      <w:tcPr>
        <w:tcBorders>
          <w:top w:val="double" w:sz="4" w:space="0" w:color="604333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FB6AB" w:themeColor="accent2"/>
          <w:right w:val="single" w:sz="4" w:space="0" w:color="BFB6AB" w:themeColor="accent2"/>
        </w:tcBorders>
      </w:tcPr>
    </w:tblStylePr>
    <w:tblStylePr w:type="band1Horz">
      <w:tblPr/>
      <w:tcPr>
        <w:tcBorders>
          <w:top w:val="single" w:sz="4" w:space="0" w:color="BFB6AB" w:themeColor="accent2"/>
          <w:bottom w:val="single" w:sz="4" w:space="0" w:color="BFB6AB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FB6AB" w:themeColor="accent2"/>
          <w:left w:val="nil"/>
        </w:tcBorders>
      </w:tcPr>
    </w:tblStylePr>
    <w:tblStylePr w:type="swCell">
      <w:tblPr/>
      <w:tcPr>
        <w:tcBorders>
          <w:top w:val="double" w:sz="4" w:space="0" w:color="BFB6AB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663D" w:themeColor="accent3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663D" w:themeColor="accent3"/>
          <w:right w:val="single" w:sz="4" w:space="0" w:color="00663D" w:themeColor="accent3"/>
        </w:tcBorders>
      </w:tcPr>
    </w:tblStylePr>
    <w:tblStylePr w:type="band1Horz">
      <w:tblPr/>
      <w:tcPr>
        <w:tcBorders>
          <w:top w:val="single" w:sz="4" w:space="0" w:color="00663D" w:themeColor="accent3"/>
          <w:bottom w:val="single" w:sz="4" w:space="0" w:color="00663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663D" w:themeColor="accent3"/>
          <w:left w:val="nil"/>
        </w:tcBorders>
      </w:tcPr>
    </w:tblStylePr>
    <w:tblStylePr w:type="swCell">
      <w:tblPr/>
      <w:tcPr>
        <w:tcBorders>
          <w:top w:val="double" w:sz="4" w:space="0" w:color="00663D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6A695" w:themeColor="accent4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6A695" w:themeColor="accent4"/>
          <w:right w:val="single" w:sz="4" w:space="0" w:color="86A695" w:themeColor="accent4"/>
        </w:tcBorders>
      </w:tcPr>
    </w:tblStylePr>
    <w:tblStylePr w:type="band1Horz">
      <w:tblPr/>
      <w:tcPr>
        <w:tcBorders>
          <w:top w:val="single" w:sz="4" w:space="0" w:color="86A695" w:themeColor="accent4"/>
          <w:bottom w:val="single" w:sz="4" w:space="0" w:color="86A69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6A695" w:themeColor="accent4"/>
          <w:left w:val="nil"/>
        </w:tcBorders>
      </w:tcPr>
    </w:tblStylePr>
    <w:tblStylePr w:type="swCell">
      <w:tblPr/>
      <w:tcPr>
        <w:tcBorders>
          <w:top w:val="double" w:sz="4" w:space="0" w:color="86A695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7A6369" w:themeColor="accent5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6369" w:themeColor="accent5"/>
          <w:right w:val="single" w:sz="4" w:space="0" w:color="7A6369" w:themeColor="accent5"/>
        </w:tcBorders>
      </w:tcPr>
    </w:tblStylePr>
    <w:tblStylePr w:type="band1Horz">
      <w:tblPr/>
      <w:tcPr>
        <w:tcBorders>
          <w:top w:val="single" w:sz="4" w:space="0" w:color="7A6369" w:themeColor="accent5"/>
          <w:bottom w:val="single" w:sz="4" w:space="0" w:color="7A6369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6369" w:themeColor="accent5"/>
          <w:left w:val="nil"/>
        </w:tcBorders>
      </w:tcPr>
    </w:tblStylePr>
    <w:tblStylePr w:type="swCell">
      <w:tblPr/>
      <w:tcPr>
        <w:tcBorders>
          <w:top w:val="double" w:sz="4" w:space="0" w:color="7A6369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3D2B2D" w:themeColor="accent6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D2B2D" w:themeColor="accent6"/>
          <w:right w:val="single" w:sz="4" w:space="0" w:color="3D2B2D" w:themeColor="accent6"/>
        </w:tcBorders>
      </w:tcPr>
    </w:tblStylePr>
    <w:tblStylePr w:type="band1Horz">
      <w:tblPr/>
      <w:tcPr>
        <w:tcBorders>
          <w:top w:val="single" w:sz="4" w:space="0" w:color="3D2B2D" w:themeColor="accent6"/>
          <w:bottom w:val="single" w:sz="4" w:space="0" w:color="3D2B2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D2B2D" w:themeColor="accent6"/>
          <w:left w:val="nil"/>
        </w:tcBorders>
      </w:tcPr>
    </w:tblStylePr>
    <w:tblStylePr w:type="swCell">
      <w:tblPr/>
      <w:tcPr>
        <w:tcBorders>
          <w:top w:val="double" w:sz="4" w:space="0" w:color="3D2B2D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04333" w:themeColor="accent1"/>
        <w:left w:val="single" w:sz="24" w:space="0" w:color="604333" w:themeColor="accent1"/>
        <w:bottom w:val="single" w:sz="24" w:space="0" w:color="604333" w:themeColor="accent1"/>
        <w:right w:val="single" w:sz="24" w:space="0" w:color="604333" w:themeColor="accent1"/>
      </w:tblBorders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FB6AB" w:themeColor="accent2"/>
        <w:left w:val="single" w:sz="24" w:space="0" w:color="BFB6AB" w:themeColor="accent2"/>
        <w:bottom w:val="single" w:sz="24" w:space="0" w:color="BFB6AB" w:themeColor="accent2"/>
        <w:right w:val="single" w:sz="24" w:space="0" w:color="BFB6AB" w:themeColor="accent2"/>
      </w:tblBorders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663D" w:themeColor="accent3"/>
        <w:left w:val="single" w:sz="24" w:space="0" w:color="00663D" w:themeColor="accent3"/>
        <w:bottom w:val="single" w:sz="24" w:space="0" w:color="00663D" w:themeColor="accent3"/>
        <w:right w:val="single" w:sz="24" w:space="0" w:color="00663D" w:themeColor="accent3"/>
      </w:tblBorders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6A695" w:themeColor="accent4"/>
        <w:left w:val="single" w:sz="24" w:space="0" w:color="86A695" w:themeColor="accent4"/>
        <w:bottom w:val="single" w:sz="24" w:space="0" w:color="86A695" w:themeColor="accent4"/>
        <w:right w:val="single" w:sz="24" w:space="0" w:color="86A695" w:themeColor="accent4"/>
      </w:tblBorders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A6369" w:themeColor="accent5"/>
        <w:left w:val="single" w:sz="24" w:space="0" w:color="7A6369" w:themeColor="accent5"/>
        <w:bottom w:val="single" w:sz="24" w:space="0" w:color="7A6369" w:themeColor="accent5"/>
        <w:right w:val="single" w:sz="24" w:space="0" w:color="7A6369" w:themeColor="accent5"/>
      </w:tblBorders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D2B2D" w:themeColor="accent6"/>
        <w:left w:val="single" w:sz="24" w:space="0" w:color="3D2B2D" w:themeColor="accent6"/>
        <w:bottom w:val="single" w:sz="24" w:space="0" w:color="3D2B2D" w:themeColor="accent6"/>
        <w:right w:val="single" w:sz="24" w:space="0" w:color="3D2B2D" w:themeColor="accent6"/>
      </w:tblBorders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Akzent1">
    <w:name w:val="List Table 6 Colorful Accent 1"/>
    <w:basedOn w:val="NormaleTabelle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604333" w:themeColor="accent1"/>
        <w:bottom w:val="single" w:sz="4" w:space="0" w:color="60433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60433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BFB6AB" w:themeColor="accent2"/>
        <w:bottom w:val="single" w:sz="4" w:space="0" w:color="BFB6AB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FB6AB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0663D" w:themeColor="accent3"/>
        <w:bottom w:val="single" w:sz="4" w:space="0" w:color="00663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0663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86A695" w:themeColor="accent4"/>
        <w:bottom w:val="single" w:sz="4" w:space="0" w:color="86A69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6A69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7A6369" w:themeColor="accent5"/>
        <w:bottom w:val="single" w:sz="4" w:space="0" w:color="7A6369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A6369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3D2B2D" w:themeColor="accent6"/>
        <w:bottom w:val="single" w:sz="4" w:space="0" w:color="3D2B2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3D2B2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0433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0433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0433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0433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FB6AB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FB6AB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FB6AB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FB6AB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663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663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663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663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6A69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6A69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6A69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6A69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6369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6369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6369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6369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D2B2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D2B2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D2B2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D2B2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xt">
    <w:name w:val="macro"/>
    <w:link w:val="MakrotextZchn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2A3FCB"/>
    <w:rPr>
      <w:rFonts w:ascii="Consolas" w:hAnsi="Consolas"/>
      <w:szCs w:val="20"/>
    </w:rPr>
  </w:style>
  <w:style w:type="table" w:styleId="MittleresRaster1">
    <w:name w:val="Medium Grid 1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  <w:insideV w:val="single" w:sz="8" w:space="0" w:color="9B6C52" w:themeColor="accent1" w:themeTint="BF"/>
      </w:tblBorders>
    </w:tblPr>
    <w:tcPr>
      <w:shd w:val="clear" w:color="auto" w:fill="DFCD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6C5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  <w:insideV w:val="single" w:sz="8" w:space="0" w:color="CFC8C0" w:themeColor="accent2" w:themeTint="BF"/>
      </w:tblBorders>
    </w:tblPr>
    <w:tcPr>
      <w:shd w:val="clear" w:color="auto" w:fill="EFECE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C8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  <w:insideV w:val="single" w:sz="8" w:space="0" w:color="00CC79" w:themeColor="accent3" w:themeTint="BF"/>
      </w:tblBorders>
    </w:tblPr>
    <w:tcPr>
      <w:shd w:val="clear" w:color="auto" w:fill="9AFFD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CC7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  <w:insideV w:val="single" w:sz="8" w:space="0" w:color="A4BCAF" w:themeColor="accent4" w:themeTint="BF"/>
      </w:tblBorders>
    </w:tblPr>
    <w:tcPr>
      <w:shd w:val="clear" w:color="auto" w:fill="E1E9E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BCA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  <w:insideV w:val="single" w:sz="8" w:space="0" w:color="9E878D" w:themeColor="accent5" w:themeTint="BF"/>
      </w:tblBorders>
    </w:tblPr>
    <w:tcPr>
      <w:shd w:val="clear" w:color="auto" w:fill="DFD7D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E878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  <w:insideV w:val="single" w:sz="8" w:space="0" w:color="785559" w:themeColor="accent6" w:themeTint="BF"/>
      </w:tblBorders>
    </w:tblPr>
    <w:tcPr>
      <w:shd w:val="clear" w:color="auto" w:fill="D5C4C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555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cPr>
      <w:shd w:val="clear" w:color="auto" w:fill="DFCD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2EB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7CF" w:themeFill="accent1" w:themeFillTint="33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tcBorders>
          <w:insideH w:val="single" w:sz="6" w:space="0" w:color="604333" w:themeColor="accent1"/>
          <w:insideV w:val="single" w:sz="6" w:space="0" w:color="604333" w:themeColor="accent1"/>
        </w:tcBorders>
        <w:shd w:val="clear" w:color="auto" w:fill="C09C8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cPr>
      <w:shd w:val="clear" w:color="auto" w:fill="EFECE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F7F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0EE" w:themeFill="accent2" w:themeFillTint="33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tcBorders>
          <w:insideH w:val="single" w:sz="6" w:space="0" w:color="BFB6AB" w:themeColor="accent2"/>
          <w:insideV w:val="single" w:sz="6" w:space="0" w:color="BFB6AB" w:themeColor="accent2"/>
        </w:tcBorders>
        <w:shd w:val="clear" w:color="auto" w:fill="DFDAD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cPr>
      <w:shd w:val="clear" w:color="auto" w:fill="9AFFD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7FF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FFDE" w:themeFill="accent3" w:themeFillTint="33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tcBorders>
          <w:insideH w:val="single" w:sz="6" w:space="0" w:color="00663D" w:themeColor="accent3"/>
          <w:insideV w:val="single" w:sz="6" w:space="0" w:color="00663D" w:themeColor="accent3"/>
        </w:tcBorders>
        <w:shd w:val="clear" w:color="auto" w:fill="33FF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cPr>
      <w:shd w:val="clear" w:color="auto" w:fill="E1E9E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3F6F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DE9" w:themeFill="accent4" w:themeFillTint="33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tcBorders>
          <w:insideH w:val="single" w:sz="6" w:space="0" w:color="86A695" w:themeColor="accent4"/>
          <w:insideV w:val="single" w:sz="6" w:space="0" w:color="86A695" w:themeColor="accent4"/>
        </w:tcBorders>
        <w:shd w:val="clear" w:color="auto" w:fill="C2D2C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cPr>
      <w:shd w:val="clear" w:color="auto" w:fill="DFD7D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0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EE0" w:themeFill="accent5" w:themeFillTint="33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tcBorders>
          <w:insideH w:val="single" w:sz="6" w:space="0" w:color="7A6369" w:themeColor="accent5"/>
          <w:insideV w:val="single" w:sz="6" w:space="0" w:color="7A6369" w:themeColor="accent5"/>
        </w:tcBorders>
        <w:shd w:val="clear" w:color="auto" w:fill="BEAFB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cPr>
      <w:shd w:val="clear" w:color="auto" w:fill="D5C4C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EE7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CFD0" w:themeFill="accent6" w:themeFillTint="33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tcBorders>
          <w:insideH w:val="single" w:sz="6" w:space="0" w:color="3D2B2D" w:themeColor="accent6"/>
          <w:insideV w:val="single" w:sz="6" w:space="0" w:color="3D2B2D" w:themeColor="accent6"/>
        </w:tcBorders>
        <w:shd w:val="clear" w:color="auto" w:fill="AB888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CD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09C8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09C88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CE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DAD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DAD5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AFFD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3FF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3FF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9E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D2C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D2CA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7D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EAFB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EAFB3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5C4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B888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B888C" w:themeFill="accent6" w:themeFillTint="7F"/>
      </w:tcPr>
    </w:tblStylePr>
  </w:style>
  <w:style w:type="table" w:styleId="MittlereListe1">
    <w:name w:val="Medium List 1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04333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shd w:val="clear" w:color="auto" w:fill="DFCDC4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FB6AB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shd w:val="clear" w:color="auto" w:fill="EFECEA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63D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shd w:val="clear" w:color="auto" w:fill="9AFFD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6A695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shd w:val="clear" w:color="auto" w:fill="E1E9E4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6369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shd w:val="clear" w:color="auto" w:fill="DFD7D9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D2B2D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shd w:val="clear" w:color="auto" w:fill="D5C4C6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0433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0433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0433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CD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FB6AB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FB6AB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CE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63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663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AFFD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6A69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6A69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9E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6369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6369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7D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D2B2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D2B2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C4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CD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CE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AFFD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9E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7D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C4C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KeinLeerraum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StandardWeb">
    <w:name w:val="Normal (Web)"/>
    <w:basedOn w:val="Standard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rsid w:val="002A3FCB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2A3FCB"/>
    <w:pPr>
      <w:spacing w:before="0" w:after="0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2A3FCB"/>
    <w:rPr>
      <w:szCs w:val="21"/>
    </w:rPr>
  </w:style>
  <w:style w:type="character" w:styleId="Seitenzahl">
    <w:name w:val="page number"/>
    <w:basedOn w:val="Absatz-Standardschriftart"/>
    <w:uiPriority w:val="99"/>
    <w:semiHidden/>
    <w:unhideWhenUsed/>
    <w:rsid w:val="002A3FCB"/>
  </w:style>
  <w:style w:type="table" w:styleId="EinfacheTabelle1">
    <w:name w:val="Plain Table 1"/>
    <w:basedOn w:val="NormaleTabelle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urText">
    <w:name w:val="Plain Text"/>
    <w:basedOn w:val="Standard"/>
    <w:link w:val="NurTextZchn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2A3FCB"/>
    <w:rPr>
      <w:rFonts w:ascii="Consolas" w:hAnsi="Consolas"/>
      <w:szCs w:val="21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2A3FCB"/>
  </w:style>
  <w:style w:type="character" w:customStyle="1" w:styleId="AnredeZchn">
    <w:name w:val="Anrede Zchn"/>
    <w:basedOn w:val="Absatz-Standardschriftart"/>
    <w:link w:val="Anrede"/>
    <w:uiPriority w:val="99"/>
    <w:semiHidden/>
    <w:rsid w:val="002A3FCB"/>
    <w:rPr>
      <w:szCs w:val="21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2A3FCB"/>
    <w:rPr>
      <w:szCs w:val="21"/>
    </w:rPr>
  </w:style>
  <w:style w:type="character" w:styleId="Fett">
    <w:name w:val="Strong"/>
    <w:basedOn w:val="Absatz-Standardschriftart"/>
    <w:uiPriority w:val="22"/>
    <w:semiHidden/>
    <w:unhideWhenUsed/>
    <w:qFormat/>
    <w:rsid w:val="002A3FCB"/>
    <w:rPr>
      <w:b/>
      <w:bCs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elle3D-Effekt1">
    <w:name w:val="Table 3D effects 1"/>
    <w:basedOn w:val="NormaleTabelle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mithellemGitternetz">
    <w:name w:val="Grid Table Light"/>
    <w:basedOn w:val="NormaleTabelle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Liste1">
    <w:name w:val="Table List 1"/>
    <w:basedOn w:val="NormaleTabelle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2A3FCB"/>
    <w:pPr>
      <w:spacing w:after="0"/>
      <w:ind w:left="220" w:hanging="220"/>
    </w:p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2A3FCB"/>
    <w:pPr>
      <w:spacing w:after="0"/>
    </w:pPr>
  </w:style>
  <w:style w:type="table" w:styleId="TabelleProfessionell">
    <w:name w:val="Table Professional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GV-berschrift">
    <w:name w:val="toa heading"/>
    <w:basedOn w:val="Standard"/>
    <w:next w:val="Standard"/>
    <w:uiPriority w:val="99"/>
    <w:semiHidden/>
    <w:unhideWhenUsed/>
    <w:rsid w:val="002A3FC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2A3FCB"/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2A3FCB"/>
    <w:pPr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2A3FCB"/>
    <w:pPr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2A3FCB"/>
    <w:pPr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2A3FCB"/>
    <w:pPr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2A3FCB"/>
    <w:pPr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2A3FCB"/>
    <w:pPr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2A3FCB"/>
    <w:pPr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2A3FCB"/>
    <w:pPr>
      <w:ind w:left="17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8206D"/>
    <w:pPr>
      <w:keepNext/>
      <w:keepLines/>
      <w:pBdr>
        <w:top w:val="single" w:sz="2" w:space="1" w:color="00331E" w:themeColor="accent3" w:themeShade="80"/>
      </w:pBdr>
      <w:outlineLvl w:val="9"/>
    </w:pPr>
    <w:rPr>
      <w:szCs w:val="32"/>
    </w:rPr>
  </w:style>
  <w:style w:type="table" w:customStyle="1" w:styleId="Formatvorlage1">
    <w:name w:val="Formatvorlage1"/>
    <w:basedOn w:val="NormaleTabelle"/>
    <w:uiPriority w:val="99"/>
    <w:rsid w:val="00C021A3"/>
    <w:pPr>
      <w:spacing w:before="0" w:after="0"/>
    </w:pPr>
    <w:tblPr>
      <w:tblBorders>
        <w:top w:val="single" w:sz="24" w:space="0" w:color="00663D" w:themeColor="accent3"/>
        <w:bottom w:val="single" w:sz="24" w:space="0" w:color="00663D" w:themeColor="accent3"/>
        <w:insideH w:val="single" w:sz="8" w:space="0" w:color="BFB6AB" w:themeColor="accent2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84617"/>
    <w:rPr>
      <w:rFonts w:asciiTheme="majorHAnsi" w:eastAsiaTheme="majorEastAsia" w:hAnsiTheme="majorHAnsi" w:cstheme="majorBidi"/>
      <w:color w:val="2F2119" w:themeColor="accent1" w:themeShade="7F"/>
      <w:sz w:val="24"/>
      <w:szCs w:val="24"/>
    </w:rPr>
  </w:style>
  <w:style w:type="paragraph" w:customStyle="1" w:styleId="Seitenzahl1">
    <w:name w:val="Seitenzahl1"/>
    <w:basedOn w:val="Standard"/>
    <w:uiPriority w:val="12"/>
    <w:semiHidden/>
    <w:qFormat/>
    <w:rsid w:val="00C9008F"/>
    <w:pPr>
      <w:jc w:val="right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7900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7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slpb.de/landeszentrale/projektbuero-chemnitz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friede\AppData\Roaming\Microsoft\Templates\Klassische%20Protokoll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804CAD4DCA444A88866E7AB5EB0D17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9726948-E29C-43BF-A191-1104A3D2FFB0}"/>
      </w:docPartPr>
      <w:docPartBody>
        <w:p w:rsidR="00753E8D" w:rsidRDefault="00753E8D">
          <w:pPr>
            <w:pStyle w:val="804CAD4DCA444A88866E7AB5EB0D1785"/>
          </w:pPr>
          <w:r w:rsidRPr="00876655">
            <w:rPr>
              <w:lang w:bidi="de-DE"/>
            </w:rPr>
            <w:t>Datum:</w:t>
          </w:r>
        </w:p>
      </w:docPartBody>
    </w:docPart>
    <w:docPart>
      <w:docPartPr>
        <w:name w:val="B8629A6E1F79484A8EB0FF24B81A86D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1BA7DD-15F6-4112-A0C0-FAA268B96573}"/>
      </w:docPartPr>
      <w:docPartBody>
        <w:p w:rsidR="00753E8D" w:rsidRDefault="00753E8D">
          <w:pPr>
            <w:pStyle w:val="B8629A6E1F79484A8EB0FF24B81A86DB"/>
          </w:pPr>
          <w:r w:rsidRPr="00876655">
            <w:rPr>
              <w:lang w:bidi="de-DE"/>
            </w:rPr>
            <w:t xml:space="preserve">Uhrzeit: </w:t>
          </w:r>
        </w:p>
      </w:docPartBody>
    </w:docPart>
    <w:docPart>
      <w:docPartPr>
        <w:name w:val="80D7B6A8BE3C4860A2D7EF6E49D02D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5190AA-383E-46BA-BD4A-81D49744D00A}"/>
      </w:docPartPr>
      <w:docPartBody>
        <w:p w:rsidR="00753E8D" w:rsidRDefault="00753E8D">
          <w:pPr>
            <w:pStyle w:val="80D7B6A8BE3C4860A2D7EF6E49D02D08"/>
          </w:pPr>
          <w:r w:rsidRPr="00C021A3">
            <w:rPr>
              <w:lang w:bidi="de-DE"/>
            </w:rPr>
            <w:t>Sitzung einberufen durch</w:t>
          </w:r>
          <w:r>
            <w:rPr>
              <w:lang w:bidi="de-DE"/>
            </w:rPr>
            <w:t>:</w:t>
          </w:r>
        </w:p>
      </w:docPartBody>
    </w:docPart>
    <w:docPart>
      <w:docPartPr>
        <w:name w:val="705D934BE59248E18CDF2AD26BEC5E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F865C0-A65E-44D5-8D3C-9A31C2A47317}"/>
      </w:docPartPr>
      <w:docPartBody>
        <w:p w:rsidR="00C727F5" w:rsidRDefault="00AE4780" w:rsidP="00AE4780">
          <w:pPr>
            <w:pStyle w:val="705D934BE59248E18CDF2AD26BEC5EE1"/>
          </w:pPr>
          <w:r>
            <w:rPr>
              <w:lang w:bidi="de-DE"/>
            </w:rPr>
            <w:t>Nächste Besprechung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ambria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A95284"/>
    <w:multiLevelType w:val="hybridMultilevel"/>
    <w:tmpl w:val="8DB4B09E"/>
    <w:lvl w:ilvl="0" w:tplc="45B4A1B2">
      <w:start w:val="1"/>
      <w:numFmt w:val="bullet"/>
      <w:pStyle w:val="Aufzhlungszeich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8706382">
    <w:abstractNumId w:val="1"/>
  </w:num>
  <w:num w:numId="2" w16cid:durableId="1935434358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8CA"/>
    <w:rsid w:val="00052562"/>
    <w:rsid w:val="001A77B7"/>
    <w:rsid w:val="00215BEE"/>
    <w:rsid w:val="002F6FC1"/>
    <w:rsid w:val="003378CA"/>
    <w:rsid w:val="00400303"/>
    <w:rsid w:val="005821BD"/>
    <w:rsid w:val="00753E8D"/>
    <w:rsid w:val="00AE4780"/>
    <w:rsid w:val="00C727F5"/>
    <w:rsid w:val="00C80054"/>
    <w:rsid w:val="00D12ECF"/>
    <w:rsid w:val="00D24A18"/>
    <w:rsid w:val="00D32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804CAD4DCA444A88866E7AB5EB0D1785">
    <w:name w:val="804CAD4DCA444A88866E7AB5EB0D1785"/>
  </w:style>
  <w:style w:type="paragraph" w:customStyle="1" w:styleId="B8629A6E1F79484A8EB0FF24B81A86DB">
    <w:name w:val="B8629A6E1F79484A8EB0FF24B81A86DB"/>
  </w:style>
  <w:style w:type="paragraph" w:customStyle="1" w:styleId="80D7B6A8BE3C4860A2D7EF6E49D02D08">
    <w:name w:val="80D7B6A8BE3C4860A2D7EF6E49D02D08"/>
  </w:style>
  <w:style w:type="paragraph" w:styleId="Aufzhlungszeichen">
    <w:name w:val="List Bullet"/>
    <w:basedOn w:val="Standard"/>
    <w:uiPriority w:val="10"/>
    <w:unhideWhenUsed/>
    <w:qFormat/>
    <w:pPr>
      <w:numPr>
        <w:numId w:val="1"/>
      </w:numPr>
      <w:spacing w:before="120" w:after="120" w:line="240" w:lineRule="exact"/>
      <w:ind w:left="360"/>
      <w:contextualSpacing/>
    </w:pPr>
    <w:rPr>
      <w:color w:val="0E2841" w:themeColor="text2"/>
      <w:kern w:val="0"/>
      <w:sz w:val="22"/>
      <w:szCs w:val="21"/>
      <w:lang w:eastAsia="ja-JP"/>
      <w14:ligatures w14:val="none"/>
    </w:rPr>
  </w:style>
  <w:style w:type="paragraph" w:customStyle="1" w:styleId="705D934BE59248E18CDF2AD26BEC5EE1">
    <w:name w:val="705D934BE59248E18CDF2AD26BEC5EE1"/>
    <w:rsid w:val="00AE478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PTA Agenda">
  <a:themeElements>
    <a:clrScheme name="English Literatur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604333"/>
      </a:accent1>
      <a:accent2>
        <a:srgbClr val="BFB6AB"/>
      </a:accent2>
      <a:accent3>
        <a:srgbClr val="00663D"/>
      </a:accent3>
      <a:accent4>
        <a:srgbClr val="86A695"/>
      </a:accent4>
      <a:accent5>
        <a:srgbClr val="7A6369"/>
      </a:accent5>
      <a:accent6>
        <a:srgbClr val="3D2B2D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9BCE19-D873-48E7-8AA1-A7C6AF30928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13DFD6F9-5CD7-4550-8D85-2614CDE723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0C69A4-DCA6-4A12-8500-1AC62584B4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Klassische Protokolle</Template>
  <TotalTime>0</TotalTime>
  <Pages>3</Pages>
  <Words>606</Words>
  <Characters>3821</Characters>
  <Application>Microsoft Office Word</Application>
  <DocSecurity>4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Neumann</dc:creator>
  <cp:keywords/>
  <cp:lastModifiedBy>Leis</cp:lastModifiedBy>
  <cp:revision>2</cp:revision>
  <dcterms:created xsi:type="dcterms:W3CDTF">2024-08-31T11:53:00Z</dcterms:created>
  <dcterms:modified xsi:type="dcterms:W3CDTF">2024-08-31T11:53:00Z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